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2BA830" w14:textId="61BD0276" w:rsidR="00111485" w:rsidRPr="00465302" w:rsidRDefault="00111485" w:rsidP="00111485">
      <w:pPr>
        <w:pStyle w:val="Header"/>
        <w:ind w:left="0"/>
        <w:rPr>
          <w:rFonts w:ascii="Montserrat" w:hAnsi="Montserrat"/>
          <w:lang w:val="en-US"/>
        </w:rPr>
      </w:pPr>
      <w:r w:rsidRPr="00465302">
        <w:rPr>
          <w:rFonts w:ascii="Montserrat" w:hAnsi="Montserrat"/>
          <w:b/>
          <w:bCs/>
          <w:lang w:val="en-US"/>
        </w:rPr>
        <w:t>Assessment carried out by:</w:t>
      </w:r>
      <w:r w:rsidR="009E49EB" w:rsidRPr="00465302">
        <w:rPr>
          <w:rFonts w:ascii="Montserrat" w:hAnsi="Montserrat"/>
          <w:lang w:val="en-US"/>
        </w:rPr>
        <w:t xml:space="preserve"> </w:t>
      </w:r>
      <w:r w:rsidR="00CB5048">
        <w:rPr>
          <w:rFonts w:ascii="Montserrat" w:hAnsi="Montserrat"/>
          <w:lang w:val="en-US"/>
        </w:rPr>
        <w:t>Chris Bright, West Bridgford Baptist Church (WBBC)</w:t>
      </w:r>
    </w:p>
    <w:p w14:paraId="1DEA86F5" w14:textId="282B9E9D" w:rsidR="00111485" w:rsidRPr="00465302" w:rsidRDefault="00111485" w:rsidP="00111485">
      <w:pPr>
        <w:pStyle w:val="Header"/>
        <w:ind w:left="0"/>
        <w:rPr>
          <w:rFonts w:ascii="Montserrat" w:hAnsi="Montserrat"/>
          <w:lang w:val="en-US"/>
        </w:rPr>
      </w:pPr>
      <w:r w:rsidRPr="00465302">
        <w:rPr>
          <w:rFonts w:ascii="Montserrat" w:hAnsi="Montserrat"/>
          <w:b/>
          <w:bCs/>
          <w:lang w:val="en-US"/>
        </w:rPr>
        <w:t>Date assessment carried out:</w:t>
      </w:r>
      <w:r w:rsidR="009E49EB" w:rsidRPr="00465302">
        <w:rPr>
          <w:rFonts w:ascii="Montserrat" w:hAnsi="Montserrat"/>
          <w:lang w:val="en-US"/>
        </w:rPr>
        <w:t xml:space="preserve"> </w:t>
      </w:r>
      <w:r w:rsidR="00B32D21">
        <w:rPr>
          <w:rFonts w:ascii="Montserrat" w:hAnsi="Montserrat"/>
          <w:lang w:val="en-US"/>
        </w:rPr>
        <w:t>23 September</w:t>
      </w:r>
      <w:r w:rsidR="00CB5048">
        <w:rPr>
          <w:rFonts w:ascii="Montserrat" w:hAnsi="Montserrat"/>
          <w:lang w:val="en-US"/>
        </w:rPr>
        <w:t xml:space="preserve"> </w:t>
      </w:r>
      <w:r w:rsidR="00260CAE">
        <w:rPr>
          <w:rFonts w:ascii="Montserrat" w:hAnsi="Montserrat"/>
          <w:lang w:val="en-US"/>
        </w:rPr>
        <w:t>2025</w:t>
      </w:r>
    </w:p>
    <w:p w14:paraId="0676447E" w14:textId="51161A67" w:rsidR="00111485" w:rsidRPr="00F60888" w:rsidRDefault="00111485" w:rsidP="00F60888">
      <w:pPr>
        <w:tabs>
          <w:tab w:val="left" w:pos="1824"/>
        </w:tabs>
        <w:ind w:left="0"/>
        <w:rPr>
          <w:rFonts w:ascii="Montserrat" w:hAnsi="Montserrat"/>
          <w:i/>
          <w:iCs/>
        </w:rPr>
      </w:pPr>
      <w:r w:rsidRPr="00465302">
        <w:rPr>
          <w:rFonts w:ascii="Montserrat" w:hAnsi="Montserrat"/>
          <w:b/>
          <w:bCs/>
          <w:lang w:val="en-US"/>
        </w:rPr>
        <w:t>Date of next review:</w:t>
      </w:r>
      <w:r w:rsidR="002760CF" w:rsidRPr="00465302">
        <w:rPr>
          <w:rFonts w:ascii="Montserrat" w:hAnsi="Montserrat"/>
          <w:lang w:val="en-US"/>
        </w:rPr>
        <w:t xml:space="preserve">  </w:t>
      </w:r>
      <w:r w:rsidR="00CB5048">
        <w:rPr>
          <w:rFonts w:ascii="Montserrat" w:hAnsi="Montserrat"/>
          <w:lang w:val="en-US"/>
        </w:rPr>
        <w:t>Pending</w:t>
      </w:r>
      <w:r w:rsidR="009037F8" w:rsidRPr="009037F8">
        <w:rPr>
          <w:rFonts w:ascii="Montserrat" w:hAnsi="Montserrat"/>
          <w:lang w:val="en-US"/>
        </w:rPr>
        <w:t xml:space="preserve"> 2026</w:t>
      </w:r>
      <w:r w:rsidR="002760CF" w:rsidRPr="009037F8">
        <w:rPr>
          <w:lang w:val="en-US"/>
        </w:rPr>
        <w:t xml:space="preserve"> </w:t>
      </w:r>
      <w:r w:rsidR="002760CF">
        <w:rPr>
          <w:lang w:val="en-US"/>
        </w:rPr>
        <w:t>(</w:t>
      </w:r>
      <w:r w:rsidR="002760CF" w:rsidRPr="002760CF">
        <w:rPr>
          <w:rFonts w:ascii="Montserrat" w:hAnsi="Montserrat"/>
          <w:i/>
          <w:iCs/>
        </w:rPr>
        <w:t>Risk assessment to be reviewed annually or when working habits or conditions change</w:t>
      </w:r>
      <w:r w:rsidR="00202E9E">
        <w:rPr>
          <w:rFonts w:ascii="Montserrat" w:hAnsi="Montserrat"/>
          <w:i/>
          <w:iCs/>
        </w:rPr>
        <w:t>.)</w:t>
      </w:r>
    </w:p>
    <w:p w14:paraId="108808C8" w14:textId="77777777" w:rsidR="00797B6A" w:rsidRDefault="00797B6A" w:rsidP="00797B6A"/>
    <w:tbl>
      <w:tblPr>
        <w:tblStyle w:val="TableGrid"/>
        <w:tblW w:w="0" w:type="auto"/>
        <w:tblInd w:w="-176" w:type="dxa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100"/>
        <w:gridCol w:w="2468"/>
        <w:gridCol w:w="2411"/>
        <w:gridCol w:w="2845"/>
        <w:gridCol w:w="1839"/>
        <w:gridCol w:w="1894"/>
        <w:gridCol w:w="1045"/>
      </w:tblGrid>
      <w:tr w:rsidR="00040F11" w:rsidRPr="007429AE" w14:paraId="1E5421BC" w14:textId="77777777" w:rsidTr="00B92E2D">
        <w:trPr>
          <w:tblHeader/>
        </w:trPr>
        <w:tc>
          <w:tcPr>
            <w:tcW w:w="2100" w:type="dxa"/>
            <w:shd w:val="clear" w:color="auto" w:fill="35A3DA"/>
          </w:tcPr>
          <w:p w14:paraId="4DC5999A" w14:textId="77777777" w:rsidR="00797B6A" w:rsidRPr="007429AE" w:rsidRDefault="009874A9" w:rsidP="009874A9">
            <w:pPr>
              <w:pStyle w:val="Heading3"/>
              <w:rPr>
                <w:rFonts w:ascii="Montserrat" w:hAnsi="Montserrat"/>
              </w:rPr>
            </w:pPr>
            <w:r w:rsidRPr="007429AE">
              <w:rPr>
                <w:rFonts w:ascii="Montserrat" w:hAnsi="Montserrat"/>
              </w:rPr>
              <w:t>What are the hazards?</w:t>
            </w:r>
          </w:p>
        </w:tc>
        <w:tc>
          <w:tcPr>
            <w:tcW w:w="2468" w:type="dxa"/>
            <w:shd w:val="clear" w:color="auto" w:fill="35A3DA"/>
          </w:tcPr>
          <w:p w14:paraId="30A28495" w14:textId="77777777" w:rsidR="00797B6A" w:rsidRPr="007429AE" w:rsidRDefault="009874A9" w:rsidP="009874A9">
            <w:pPr>
              <w:pStyle w:val="Heading3"/>
              <w:rPr>
                <w:rFonts w:ascii="Montserrat" w:hAnsi="Montserrat"/>
              </w:rPr>
            </w:pPr>
            <w:r w:rsidRPr="007429AE">
              <w:rPr>
                <w:rFonts w:ascii="Montserrat" w:hAnsi="Montserrat"/>
              </w:rPr>
              <w:t>Who might be harmed and how?</w:t>
            </w:r>
          </w:p>
        </w:tc>
        <w:tc>
          <w:tcPr>
            <w:tcW w:w="2411" w:type="dxa"/>
            <w:shd w:val="clear" w:color="auto" w:fill="35A3DA"/>
          </w:tcPr>
          <w:p w14:paraId="65C52796" w14:textId="77777777" w:rsidR="00797B6A" w:rsidRPr="007429AE" w:rsidRDefault="009874A9" w:rsidP="009874A9">
            <w:pPr>
              <w:pStyle w:val="Heading3"/>
              <w:rPr>
                <w:rFonts w:ascii="Montserrat" w:hAnsi="Montserrat"/>
              </w:rPr>
            </w:pPr>
            <w:r w:rsidRPr="007429AE">
              <w:rPr>
                <w:rFonts w:ascii="Montserrat" w:hAnsi="Montserrat"/>
              </w:rPr>
              <w:t>What are you already doing</w:t>
            </w:r>
            <w:r w:rsidR="001B348B" w:rsidRPr="007429AE">
              <w:rPr>
                <w:rFonts w:ascii="Montserrat" w:hAnsi="Montserrat"/>
              </w:rPr>
              <w:t xml:space="preserve"> to control the risks</w:t>
            </w:r>
            <w:r w:rsidRPr="007429AE">
              <w:rPr>
                <w:rFonts w:ascii="Montserrat" w:hAnsi="Montserrat"/>
              </w:rPr>
              <w:t>?</w:t>
            </w:r>
          </w:p>
        </w:tc>
        <w:tc>
          <w:tcPr>
            <w:tcW w:w="2845" w:type="dxa"/>
            <w:shd w:val="clear" w:color="auto" w:fill="35A3DA"/>
          </w:tcPr>
          <w:p w14:paraId="578C8F11" w14:textId="77777777" w:rsidR="00797B6A" w:rsidRPr="007429AE" w:rsidRDefault="009874A9" w:rsidP="009874A9">
            <w:pPr>
              <w:pStyle w:val="Heading3"/>
              <w:rPr>
                <w:rFonts w:ascii="Montserrat" w:hAnsi="Montserrat"/>
              </w:rPr>
            </w:pPr>
            <w:r w:rsidRPr="007429AE">
              <w:rPr>
                <w:rFonts w:ascii="Montserrat" w:hAnsi="Montserrat"/>
              </w:rPr>
              <w:t>What further action do you need to take</w:t>
            </w:r>
            <w:r w:rsidR="001B348B" w:rsidRPr="007429AE">
              <w:rPr>
                <w:rFonts w:ascii="Montserrat" w:hAnsi="Montserrat"/>
              </w:rPr>
              <w:t xml:space="preserve"> to control the risks</w:t>
            </w:r>
            <w:r w:rsidRPr="007429AE">
              <w:rPr>
                <w:rFonts w:ascii="Montserrat" w:hAnsi="Montserrat"/>
              </w:rPr>
              <w:t>?</w:t>
            </w:r>
          </w:p>
        </w:tc>
        <w:tc>
          <w:tcPr>
            <w:tcW w:w="1839" w:type="dxa"/>
            <w:shd w:val="clear" w:color="auto" w:fill="35A3DA"/>
          </w:tcPr>
          <w:p w14:paraId="46595664" w14:textId="77777777" w:rsidR="00797B6A" w:rsidRPr="007429AE" w:rsidRDefault="009874A9" w:rsidP="009874A9">
            <w:pPr>
              <w:pStyle w:val="Heading3"/>
              <w:rPr>
                <w:rFonts w:ascii="Montserrat" w:hAnsi="Montserrat"/>
              </w:rPr>
            </w:pPr>
            <w:r w:rsidRPr="007429AE">
              <w:rPr>
                <w:rFonts w:ascii="Montserrat" w:hAnsi="Montserrat"/>
              </w:rPr>
              <w:t>Who needs to carry out the action?</w:t>
            </w:r>
          </w:p>
        </w:tc>
        <w:tc>
          <w:tcPr>
            <w:tcW w:w="1894" w:type="dxa"/>
            <w:shd w:val="clear" w:color="auto" w:fill="35A3DA"/>
          </w:tcPr>
          <w:p w14:paraId="6C5424A6" w14:textId="77777777" w:rsidR="00797B6A" w:rsidRPr="007429AE" w:rsidRDefault="009874A9" w:rsidP="009874A9">
            <w:pPr>
              <w:pStyle w:val="Heading3"/>
              <w:rPr>
                <w:rFonts w:ascii="Montserrat" w:hAnsi="Montserrat"/>
              </w:rPr>
            </w:pPr>
            <w:r w:rsidRPr="007429AE">
              <w:rPr>
                <w:rFonts w:ascii="Montserrat" w:hAnsi="Montserrat"/>
              </w:rPr>
              <w:t>When is the action needed by?</w:t>
            </w:r>
          </w:p>
        </w:tc>
        <w:tc>
          <w:tcPr>
            <w:tcW w:w="1045" w:type="dxa"/>
            <w:shd w:val="clear" w:color="auto" w:fill="35A3DA"/>
          </w:tcPr>
          <w:p w14:paraId="730EEAD7" w14:textId="77777777" w:rsidR="00797B6A" w:rsidRPr="007429AE" w:rsidRDefault="009874A9" w:rsidP="009874A9">
            <w:pPr>
              <w:pStyle w:val="Heading3"/>
              <w:rPr>
                <w:rFonts w:ascii="Montserrat" w:hAnsi="Montserrat"/>
              </w:rPr>
            </w:pPr>
            <w:r w:rsidRPr="007429AE">
              <w:rPr>
                <w:rFonts w:ascii="Montserrat" w:hAnsi="Montserrat"/>
              </w:rPr>
              <w:t>Done</w:t>
            </w:r>
          </w:p>
        </w:tc>
      </w:tr>
      <w:tr w:rsidR="00040F11" w:rsidRPr="007429AE" w14:paraId="7CB65757" w14:textId="77777777" w:rsidTr="002703CA">
        <w:trPr>
          <w:trHeight w:val="3485"/>
        </w:trPr>
        <w:tc>
          <w:tcPr>
            <w:tcW w:w="2100" w:type="dxa"/>
          </w:tcPr>
          <w:p w14:paraId="457B8330" w14:textId="77777777" w:rsidR="002703CA" w:rsidRPr="007429AE" w:rsidRDefault="002703CA" w:rsidP="001B76AE">
            <w:pPr>
              <w:autoSpaceDE w:val="0"/>
              <w:autoSpaceDN w:val="0"/>
              <w:adjustRightInd w:val="0"/>
              <w:spacing w:after="0"/>
              <w:ind w:left="0"/>
              <w:rPr>
                <w:rFonts w:ascii="Montserrat" w:hAnsi="Montserrat" w:cs="Helvetica-Bold"/>
                <w:b/>
                <w:bCs/>
                <w:szCs w:val="22"/>
              </w:rPr>
            </w:pPr>
            <w:r w:rsidRPr="007429AE">
              <w:rPr>
                <w:rFonts w:ascii="Montserrat" w:hAnsi="Montserrat" w:cs="Helvetica-Bold"/>
                <w:b/>
                <w:bCs/>
                <w:szCs w:val="22"/>
              </w:rPr>
              <w:t>Manual</w:t>
            </w:r>
          </w:p>
          <w:p w14:paraId="2E649970" w14:textId="7457DE9D" w:rsidR="002703CA" w:rsidRPr="007429AE" w:rsidRDefault="002703CA" w:rsidP="001B76AE">
            <w:pPr>
              <w:autoSpaceDE w:val="0"/>
              <w:autoSpaceDN w:val="0"/>
              <w:adjustRightInd w:val="0"/>
              <w:spacing w:after="0"/>
              <w:ind w:left="0"/>
              <w:rPr>
                <w:rFonts w:ascii="Montserrat" w:hAnsi="Montserrat" w:cs="Helvetica-Bold"/>
                <w:b/>
                <w:bCs/>
                <w:szCs w:val="22"/>
              </w:rPr>
            </w:pPr>
            <w:r w:rsidRPr="007429AE">
              <w:rPr>
                <w:rFonts w:ascii="Montserrat" w:hAnsi="Montserrat" w:cs="Helvetica-Bold"/>
                <w:b/>
                <w:bCs/>
                <w:szCs w:val="22"/>
              </w:rPr>
              <w:t xml:space="preserve">Handling of paper, office equipment, </w:t>
            </w:r>
            <w:r w:rsidR="00516FE1">
              <w:rPr>
                <w:rFonts w:ascii="Montserrat" w:hAnsi="Montserrat" w:cs="Helvetica-Bold"/>
                <w:b/>
                <w:bCs/>
                <w:szCs w:val="22"/>
              </w:rPr>
              <w:t xml:space="preserve">furniture, </w:t>
            </w:r>
            <w:r w:rsidRPr="007429AE">
              <w:rPr>
                <w:rFonts w:ascii="Montserrat" w:hAnsi="Montserrat" w:cs="Helvetica-Bold"/>
                <w:b/>
                <w:bCs/>
                <w:szCs w:val="22"/>
              </w:rPr>
              <w:t xml:space="preserve">deliveries and set up of </w:t>
            </w:r>
            <w:r>
              <w:rPr>
                <w:rFonts w:ascii="Montserrat" w:hAnsi="Montserrat" w:cs="Helvetica-Bold"/>
                <w:b/>
                <w:bCs/>
                <w:szCs w:val="22"/>
              </w:rPr>
              <w:t>WBBC</w:t>
            </w:r>
            <w:r w:rsidRPr="007429AE">
              <w:rPr>
                <w:rFonts w:ascii="Montserrat" w:hAnsi="Montserrat" w:cs="Helvetica-Bold"/>
                <w:b/>
                <w:bCs/>
                <w:szCs w:val="22"/>
              </w:rPr>
              <w:t xml:space="preserve"> events</w:t>
            </w:r>
          </w:p>
          <w:p w14:paraId="1C9EE4DE" w14:textId="702BC479" w:rsidR="002703CA" w:rsidRPr="007429AE" w:rsidRDefault="002703CA" w:rsidP="001B76AE">
            <w:pPr>
              <w:autoSpaceDE w:val="0"/>
              <w:autoSpaceDN w:val="0"/>
              <w:adjustRightInd w:val="0"/>
              <w:spacing w:after="0"/>
              <w:ind w:left="0"/>
              <w:rPr>
                <w:rFonts w:ascii="Montserrat" w:hAnsi="Montserrat"/>
                <w:b/>
              </w:rPr>
            </w:pPr>
          </w:p>
        </w:tc>
        <w:tc>
          <w:tcPr>
            <w:tcW w:w="2468" w:type="dxa"/>
            <w:vMerge w:val="restart"/>
          </w:tcPr>
          <w:p w14:paraId="13D37EA9" w14:textId="7918E387" w:rsidR="002703CA" w:rsidRPr="007429AE" w:rsidRDefault="002703CA" w:rsidP="001B76AE">
            <w:pPr>
              <w:autoSpaceDE w:val="0"/>
              <w:autoSpaceDN w:val="0"/>
              <w:adjustRightInd w:val="0"/>
              <w:spacing w:after="0"/>
              <w:ind w:left="0"/>
              <w:rPr>
                <w:rFonts w:ascii="Montserrat" w:hAnsi="Montserrat" w:cs="Helvetica"/>
                <w:szCs w:val="22"/>
              </w:rPr>
            </w:pPr>
            <w:r>
              <w:rPr>
                <w:rFonts w:ascii="Montserrat" w:hAnsi="Montserrat" w:cs="Helvetica"/>
                <w:szCs w:val="22"/>
              </w:rPr>
              <w:t>Persons</w:t>
            </w:r>
            <w:r w:rsidRPr="007429AE">
              <w:rPr>
                <w:rFonts w:ascii="Montserrat" w:hAnsi="Montserrat" w:cs="Helvetica"/>
                <w:szCs w:val="22"/>
              </w:rPr>
              <w:t xml:space="preserve"> carrying/moving heavy loads risk injuries or back pain</w:t>
            </w:r>
          </w:p>
          <w:p w14:paraId="333F6D43" w14:textId="77777777" w:rsidR="002703CA" w:rsidRDefault="002703CA" w:rsidP="00257A62">
            <w:pPr>
              <w:pStyle w:val="NoSpacing"/>
              <w:rPr>
                <w:rFonts w:ascii="Montserrat" w:hAnsi="Montserrat"/>
              </w:rPr>
            </w:pPr>
          </w:p>
          <w:p w14:paraId="16BEDBA3" w14:textId="34CFA4C5" w:rsidR="002703CA" w:rsidRPr="007429AE" w:rsidRDefault="002703CA" w:rsidP="00257A62">
            <w:pPr>
              <w:pStyle w:val="NoSpacing"/>
              <w:rPr>
                <w:rFonts w:ascii="Montserrat" w:hAnsi="Montserrat"/>
              </w:rPr>
            </w:pPr>
          </w:p>
        </w:tc>
        <w:tc>
          <w:tcPr>
            <w:tcW w:w="2411" w:type="dxa"/>
            <w:vMerge w:val="restart"/>
          </w:tcPr>
          <w:p w14:paraId="3075580F" w14:textId="77777777" w:rsidR="002703CA" w:rsidRPr="007429AE" w:rsidRDefault="002703CA" w:rsidP="007C6115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/>
              <w:rPr>
                <w:rFonts w:ascii="Montserrat" w:hAnsi="Montserrat" w:cs="Helvetica"/>
                <w:szCs w:val="22"/>
              </w:rPr>
            </w:pPr>
            <w:r w:rsidRPr="007429AE">
              <w:rPr>
                <w:rFonts w:ascii="Montserrat" w:hAnsi="Montserrat" w:cs="Helvetica"/>
                <w:szCs w:val="22"/>
              </w:rPr>
              <w:t>Limit weight being carried.</w:t>
            </w:r>
          </w:p>
          <w:p w14:paraId="08D3242D" w14:textId="1B937CF8" w:rsidR="002703CA" w:rsidRDefault="002703CA" w:rsidP="007C6115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/>
              <w:rPr>
                <w:rFonts w:ascii="Montserrat" w:hAnsi="Montserrat" w:cs="Helvetica"/>
                <w:szCs w:val="22"/>
              </w:rPr>
            </w:pPr>
            <w:r w:rsidRPr="007429AE">
              <w:rPr>
                <w:rFonts w:ascii="Montserrat" w:hAnsi="Montserrat" w:cs="Helvetica"/>
                <w:szCs w:val="22"/>
              </w:rPr>
              <w:t>Store lighter items on higher shelves.</w:t>
            </w:r>
            <w:r>
              <w:rPr>
                <w:rFonts w:ascii="Montserrat" w:hAnsi="Montserrat" w:cs="Helvetica"/>
                <w:szCs w:val="22"/>
              </w:rPr>
              <w:br/>
            </w:r>
          </w:p>
          <w:p w14:paraId="70C25392" w14:textId="44E31362" w:rsidR="002703CA" w:rsidRPr="007429AE" w:rsidRDefault="002703CA" w:rsidP="007C6115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/>
              <w:rPr>
                <w:rFonts w:ascii="Montserrat" w:hAnsi="Montserrat" w:cs="Helvetica"/>
                <w:szCs w:val="22"/>
              </w:rPr>
            </w:pPr>
            <w:r>
              <w:rPr>
                <w:rFonts w:ascii="Montserrat" w:hAnsi="Montserrat" w:cs="Helvetica"/>
                <w:szCs w:val="22"/>
              </w:rPr>
              <w:t>Divide the load if possible</w:t>
            </w:r>
            <w:r w:rsidR="00516FE1">
              <w:rPr>
                <w:rFonts w:ascii="Montserrat" w:hAnsi="Montserrat" w:cs="Helvetica"/>
                <w:szCs w:val="22"/>
              </w:rPr>
              <w:t xml:space="preserve">, for example removing contents of cupboards </w:t>
            </w:r>
            <w:r w:rsidR="00516FE1">
              <w:rPr>
                <w:rFonts w:ascii="Montserrat" w:hAnsi="Montserrat" w:cs="Helvetica"/>
                <w:szCs w:val="22"/>
              </w:rPr>
              <w:lastRenderedPageBreak/>
              <w:t xml:space="preserve">before moving them </w:t>
            </w:r>
          </w:p>
          <w:p w14:paraId="32FCBE87" w14:textId="566B7AEE" w:rsidR="002703CA" w:rsidRPr="007429AE" w:rsidRDefault="00516FE1" w:rsidP="00F46FEC">
            <w:pPr>
              <w:autoSpaceDE w:val="0"/>
              <w:autoSpaceDN w:val="0"/>
              <w:adjustRightInd w:val="0"/>
              <w:spacing w:after="0"/>
              <w:ind w:left="0"/>
              <w:rPr>
                <w:rFonts w:ascii="Montserrat" w:hAnsi="Montserrat" w:cs="Helvetica"/>
                <w:szCs w:val="22"/>
              </w:rPr>
            </w:pPr>
            <w:r>
              <w:rPr>
                <w:rFonts w:ascii="Montserrat" w:hAnsi="Montserrat" w:cs="Helvetica"/>
                <w:szCs w:val="22"/>
              </w:rPr>
              <w:t>.</w:t>
            </w:r>
          </w:p>
        </w:tc>
        <w:tc>
          <w:tcPr>
            <w:tcW w:w="2845" w:type="dxa"/>
            <w:vMerge w:val="restart"/>
          </w:tcPr>
          <w:p w14:paraId="10DB0050" w14:textId="0F2F7AD7" w:rsidR="002703CA" w:rsidRPr="007429AE" w:rsidRDefault="00106776" w:rsidP="00257A62">
            <w:pPr>
              <w:pStyle w:val="NoSpacing"/>
              <w:rPr>
                <w:rFonts w:ascii="Montserrat" w:hAnsi="Montserrat"/>
                <w:color w:val="FF0000"/>
              </w:rPr>
            </w:pPr>
            <w:r>
              <w:rPr>
                <w:rFonts w:ascii="Montserrat" w:hAnsi="Montserrat"/>
              </w:rPr>
              <w:lastRenderedPageBreak/>
              <w:t xml:space="preserve">Plan the route of the lift, not obstructions such as doors, uneven surfaces and change of level </w:t>
            </w:r>
            <w:r>
              <w:rPr>
                <w:rFonts w:ascii="Montserrat" w:hAnsi="Montserrat"/>
              </w:rPr>
              <w:br/>
            </w:r>
            <w:r>
              <w:rPr>
                <w:rFonts w:ascii="Montserrat" w:hAnsi="Montserrat"/>
              </w:rPr>
              <w:br/>
            </w:r>
            <w:r w:rsidR="00452DAD">
              <w:rPr>
                <w:rFonts w:ascii="Montserrat" w:hAnsi="Montserrat"/>
              </w:rPr>
              <w:t>There is a sack truck at foot of the stairs leading to EMBA office</w:t>
            </w:r>
            <w:r w:rsidR="002703CA">
              <w:rPr>
                <w:rFonts w:ascii="Montserrat" w:hAnsi="Montserrat"/>
                <w:color w:val="FF0000"/>
              </w:rPr>
              <w:t>.</w:t>
            </w:r>
          </w:p>
          <w:p w14:paraId="7D0E233D" w14:textId="77777777" w:rsidR="002703CA" w:rsidRPr="007429AE" w:rsidRDefault="002703CA" w:rsidP="00257A62">
            <w:pPr>
              <w:pStyle w:val="NoSpacing"/>
              <w:rPr>
                <w:rFonts w:ascii="Montserrat" w:hAnsi="Montserrat"/>
              </w:rPr>
            </w:pPr>
          </w:p>
          <w:p w14:paraId="76CE48D5" w14:textId="42193206" w:rsidR="002703CA" w:rsidRDefault="00E60D40" w:rsidP="00257A62">
            <w:pPr>
              <w:pStyle w:val="NoSpacing"/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t xml:space="preserve">Persons </w:t>
            </w:r>
            <w:r w:rsidR="002703CA" w:rsidRPr="007429AE">
              <w:rPr>
                <w:rFonts w:ascii="Montserrat" w:hAnsi="Montserrat"/>
              </w:rPr>
              <w:t xml:space="preserve">should not try to lift objects that look </w:t>
            </w:r>
            <w:r w:rsidR="002703CA" w:rsidRPr="007429AE">
              <w:rPr>
                <w:rFonts w:ascii="Montserrat" w:hAnsi="Montserrat"/>
              </w:rPr>
              <w:lastRenderedPageBreak/>
              <w:t>or appear too heavy</w:t>
            </w:r>
            <w:r w:rsidR="00334E27">
              <w:rPr>
                <w:rFonts w:ascii="Montserrat" w:hAnsi="Montserrat"/>
              </w:rPr>
              <w:t>, or awkward,</w:t>
            </w:r>
            <w:r w:rsidR="002703CA" w:rsidRPr="007429AE">
              <w:rPr>
                <w:rFonts w:ascii="Montserrat" w:hAnsi="Montserrat"/>
              </w:rPr>
              <w:t xml:space="preserve"> to handle</w:t>
            </w:r>
            <w:r w:rsidR="002703CA">
              <w:rPr>
                <w:rFonts w:ascii="Montserrat" w:hAnsi="Montserrat"/>
              </w:rPr>
              <w:t>.</w:t>
            </w:r>
            <w:r w:rsidR="001E3F90">
              <w:rPr>
                <w:rFonts w:ascii="Montserrat" w:hAnsi="Montserrat"/>
              </w:rPr>
              <w:t xml:space="preserve"> Ask for help if necessary.</w:t>
            </w:r>
          </w:p>
          <w:p w14:paraId="6DE2CA90" w14:textId="77777777" w:rsidR="002703CA" w:rsidRDefault="002703CA" w:rsidP="00257A62">
            <w:pPr>
              <w:pStyle w:val="NoSpacing"/>
              <w:rPr>
                <w:rFonts w:ascii="Montserrat" w:hAnsi="Montserrat"/>
              </w:rPr>
            </w:pPr>
          </w:p>
          <w:p w14:paraId="2526115E" w14:textId="2315D4E9" w:rsidR="002703CA" w:rsidRPr="007429AE" w:rsidRDefault="00E60D40" w:rsidP="00257A62">
            <w:pPr>
              <w:pStyle w:val="NoSpacing"/>
              <w:rPr>
                <w:rFonts w:ascii="Montserrat" w:hAnsi="Montserrat"/>
              </w:rPr>
            </w:pPr>
            <w:r>
              <w:rPr>
                <w:rFonts w:ascii="Montserrat" w:hAnsi="Montserrat"/>
                <w:szCs w:val="22"/>
              </w:rPr>
              <w:t xml:space="preserve">Persons should </w:t>
            </w:r>
            <w:r w:rsidR="001E3F90">
              <w:rPr>
                <w:rFonts w:ascii="Montserrat" w:hAnsi="Montserrat"/>
                <w:szCs w:val="22"/>
              </w:rPr>
              <w:t xml:space="preserve">ask for help before </w:t>
            </w:r>
            <w:r w:rsidR="002703CA" w:rsidRPr="00ED4F27">
              <w:rPr>
                <w:rFonts w:ascii="Montserrat" w:hAnsi="Montserrat"/>
                <w:szCs w:val="22"/>
              </w:rPr>
              <w:t>Encourage ‘team lifting’ where appropriate.</w:t>
            </w:r>
          </w:p>
        </w:tc>
        <w:tc>
          <w:tcPr>
            <w:tcW w:w="1839" w:type="dxa"/>
            <w:vMerge w:val="restart"/>
          </w:tcPr>
          <w:p w14:paraId="40751233" w14:textId="5BBE4CCC" w:rsidR="002703CA" w:rsidRPr="007429AE" w:rsidRDefault="00F0196E" w:rsidP="00257A62">
            <w:pPr>
              <w:pStyle w:val="NoSpacing"/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lastRenderedPageBreak/>
              <w:t xml:space="preserve">Persons </w:t>
            </w:r>
            <w:r w:rsidR="00980C14">
              <w:rPr>
                <w:rFonts w:ascii="Montserrat" w:hAnsi="Montserrat"/>
              </w:rPr>
              <w:t xml:space="preserve">carrying out manual handling should heed the advice listed here </w:t>
            </w:r>
            <w:r w:rsidR="00516FE1">
              <w:rPr>
                <w:rFonts w:ascii="Montserrat" w:hAnsi="Montserrat"/>
              </w:rPr>
              <w:t xml:space="preserve">  </w:t>
            </w:r>
          </w:p>
        </w:tc>
        <w:tc>
          <w:tcPr>
            <w:tcW w:w="1894" w:type="dxa"/>
            <w:vMerge w:val="restart"/>
          </w:tcPr>
          <w:p w14:paraId="6647FA34" w14:textId="685338FD" w:rsidR="002703CA" w:rsidRPr="007429AE" w:rsidRDefault="00CF328C" w:rsidP="00257A62">
            <w:pPr>
              <w:pStyle w:val="NoSpacing"/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t>On-going care and attention needed.</w:t>
            </w:r>
          </w:p>
        </w:tc>
        <w:tc>
          <w:tcPr>
            <w:tcW w:w="1045" w:type="dxa"/>
            <w:vMerge w:val="restart"/>
          </w:tcPr>
          <w:p w14:paraId="72568843" w14:textId="6C373BD3" w:rsidR="002703CA" w:rsidRPr="007429AE" w:rsidRDefault="002703CA" w:rsidP="00257A62">
            <w:pPr>
              <w:pStyle w:val="NoSpacing"/>
              <w:rPr>
                <w:rFonts w:ascii="Montserrat" w:hAnsi="Montserrat"/>
              </w:rPr>
            </w:pPr>
          </w:p>
        </w:tc>
      </w:tr>
      <w:tr w:rsidR="00040F11" w:rsidRPr="007429AE" w14:paraId="5E949451" w14:textId="77777777" w:rsidTr="00B92E2D">
        <w:trPr>
          <w:trHeight w:val="3485"/>
        </w:trPr>
        <w:tc>
          <w:tcPr>
            <w:tcW w:w="2100" w:type="dxa"/>
          </w:tcPr>
          <w:p w14:paraId="0C60664B" w14:textId="1F9505E4" w:rsidR="002703CA" w:rsidRPr="007429AE" w:rsidRDefault="002703CA" w:rsidP="002703CA">
            <w:pPr>
              <w:autoSpaceDE w:val="0"/>
              <w:autoSpaceDN w:val="0"/>
              <w:adjustRightInd w:val="0"/>
              <w:spacing w:after="0"/>
              <w:ind w:left="0"/>
              <w:rPr>
                <w:rFonts w:ascii="Montserrat" w:hAnsi="Montserrat" w:cs="Helvetica-Bold"/>
                <w:b/>
                <w:bCs/>
                <w:szCs w:val="22"/>
              </w:rPr>
            </w:pPr>
            <w:r w:rsidRPr="007429AE">
              <w:rPr>
                <w:rFonts w:ascii="Montserrat" w:hAnsi="Montserrat" w:cs="Helvetica-Bold"/>
                <w:b/>
                <w:bCs/>
                <w:szCs w:val="22"/>
              </w:rPr>
              <w:lastRenderedPageBreak/>
              <w:t>Manual</w:t>
            </w:r>
          </w:p>
          <w:p w14:paraId="694115CC" w14:textId="320D3FF6" w:rsidR="002703CA" w:rsidRPr="007429AE" w:rsidRDefault="002703CA" w:rsidP="002703CA">
            <w:pPr>
              <w:autoSpaceDE w:val="0"/>
              <w:autoSpaceDN w:val="0"/>
              <w:adjustRightInd w:val="0"/>
              <w:spacing w:after="0"/>
              <w:ind w:left="0"/>
              <w:rPr>
                <w:rFonts w:ascii="Montserrat" w:hAnsi="Montserrat" w:cs="Helvetica-Bold"/>
                <w:b/>
                <w:bCs/>
                <w:szCs w:val="22"/>
              </w:rPr>
            </w:pPr>
            <w:r w:rsidRPr="007429AE">
              <w:rPr>
                <w:rFonts w:ascii="Montserrat" w:hAnsi="Montserrat" w:cs="Helvetica-Bold"/>
                <w:b/>
                <w:bCs/>
                <w:szCs w:val="22"/>
              </w:rPr>
              <w:t xml:space="preserve">Handling of paper, office equipment, deliveries and set up of </w:t>
            </w:r>
            <w:r>
              <w:rPr>
                <w:rFonts w:ascii="Montserrat" w:hAnsi="Montserrat" w:cs="Helvetica-Bold"/>
                <w:b/>
                <w:bCs/>
                <w:szCs w:val="22"/>
              </w:rPr>
              <w:t>WBBC</w:t>
            </w:r>
            <w:r w:rsidRPr="007429AE">
              <w:rPr>
                <w:rFonts w:ascii="Montserrat" w:hAnsi="Montserrat" w:cs="Helvetica-Bold"/>
                <w:b/>
                <w:bCs/>
                <w:szCs w:val="22"/>
              </w:rPr>
              <w:t xml:space="preserve"> events</w:t>
            </w:r>
            <w:r>
              <w:rPr>
                <w:rFonts w:ascii="Montserrat" w:hAnsi="Montserrat" w:cs="Helvetica-Bold"/>
                <w:b/>
                <w:bCs/>
                <w:szCs w:val="22"/>
              </w:rPr>
              <w:t xml:space="preserve"> (cont.)</w:t>
            </w:r>
          </w:p>
          <w:p w14:paraId="2D8F35B0" w14:textId="736F3565" w:rsidR="002703CA" w:rsidRPr="007429AE" w:rsidRDefault="002703CA" w:rsidP="001B76AE">
            <w:pPr>
              <w:autoSpaceDE w:val="0"/>
              <w:autoSpaceDN w:val="0"/>
              <w:adjustRightInd w:val="0"/>
              <w:spacing w:after="0"/>
              <w:ind w:left="0"/>
              <w:rPr>
                <w:rFonts w:ascii="Montserrat" w:hAnsi="Montserrat" w:cs="Helvetica-Bold"/>
                <w:b/>
                <w:bCs/>
                <w:szCs w:val="22"/>
              </w:rPr>
            </w:pPr>
          </w:p>
        </w:tc>
        <w:tc>
          <w:tcPr>
            <w:tcW w:w="2468" w:type="dxa"/>
            <w:vMerge/>
          </w:tcPr>
          <w:p w14:paraId="6A0B6A97" w14:textId="77777777" w:rsidR="002703CA" w:rsidRDefault="002703CA" w:rsidP="001B76AE">
            <w:pPr>
              <w:autoSpaceDE w:val="0"/>
              <w:autoSpaceDN w:val="0"/>
              <w:adjustRightInd w:val="0"/>
              <w:spacing w:after="0"/>
              <w:ind w:left="0"/>
              <w:rPr>
                <w:rFonts w:ascii="Montserrat" w:hAnsi="Montserrat" w:cs="Helvetica"/>
                <w:szCs w:val="22"/>
              </w:rPr>
            </w:pPr>
          </w:p>
        </w:tc>
        <w:tc>
          <w:tcPr>
            <w:tcW w:w="2411" w:type="dxa"/>
            <w:vMerge/>
          </w:tcPr>
          <w:p w14:paraId="530511E6" w14:textId="77777777" w:rsidR="002703CA" w:rsidRPr="007429AE" w:rsidRDefault="002703CA" w:rsidP="007C6115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/>
              <w:rPr>
                <w:rFonts w:ascii="Montserrat" w:hAnsi="Montserrat" w:cs="Helvetica"/>
                <w:szCs w:val="22"/>
              </w:rPr>
            </w:pPr>
          </w:p>
        </w:tc>
        <w:tc>
          <w:tcPr>
            <w:tcW w:w="2845" w:type="dxa"/>
            <w:vMerge/>
          </w:tcPr>
          <w:p w14:paraId="048C85BE" w14:textId="77777777" w:rsidR="002703CA" w:rsidRDefault="002703CA" w:rsidP="00257A62">
            <w:pPr>
              <w:pStyle w:val="NoSpacing"/>
              <w:rPr>
                <w:rFonts w:ascii="Montserrat" w:hAnsi="Montserrat"/>
                <w:color w:val="FF0000"/>
              </w:rPr>
            </w:pPr>
          </w:p>
        </w:tc>
        <w:tc>
          <w:tcPr>
            <w:tcW w:w="1839" w:type="dxa"/>
            <w:vMerge/>
          </w:tcPr>
          <w:p w14:paraId="1DF36DB1" w14:textId="77777777" w:rsidR="002703CA" w:rsidRPr="007429AE" w:rsidRDefault="002703CA" w:rsidP="00257A62">
            <w:pPr>
              <w:pStyle w:val="NoSpacing"/>
              <w:rPr>
                <w:rFonts w:ascii="Montserrat" w:hAnsi="Montserrat"/>
              </w:rPr>
            </w:pPr>
          </w:p>
        </w:tc>
        <w:tc>
          <w:tcPr>
            <w:tcW w:w="1894" w:type="dxa"/>
            <w:vMerge/>
          </w:tcPr>
          <w:p w14:paraId="1EC3E476" w14:textId="77777777" w:rsidR="002703CA" w:rsidRPr="007429AE" w:rsidRDefault="002703CA" w:rsidP="00257A62">
            <w:pPr>
              <w:pStyle w:val="NoSpacing"/>
              <w:rPr>
                <w:rFonts w:ascii="Montserrat" w:hAnsi="Montserrat"/>
              </w:rPr>
            </w:pPr>
          </w:p>
        </w:tc>
        <w:tc>
          <w:tcPr>
            <w:tcW w:w="1045" w:type="dxa"/>
            <w:vMerge/>
          </w:tcPr>
          <w:p w14:paraId="5C204F71" w14:textId="77777777" w:rsidR="002703CA" w:rsidRPr="007429AE" w:rsidRDefault="002703CA" w:rsidP="00257A62">
            <w:pPr>
              <w:pStyle w:val="NoSpacing"/>
              <w:rPr>
                <w:rFonts w:ascii="Montserrat" w:hAnsi="Montserrat"/>
              </w:rPr>
            </w:pPr>
          </w:p>
        </w:tc>
      </w:tr>
      <w:tr w:rsidR="00040F11" w:rsidRPr="007429AE" w14:paraId="3B31304D" w14:textId="77777777" w:rsidTr="00B92E2D">
        <w:tc>
          <w:tcPr>
            <w:tcW w:w="2100" w:type="dxa"/>
          </w:tcPr>
          <w:p w14:paraId="30F2061A" w14:textId="5EB51AA1" w:rsidR="00B53FB5" w:rsidRPr="007429AE" w:rsidRDefault="00B53FB5" w:rsidP="00257A62">
            <w:pPr>
              <w:pStyle w:val="NoSpacing"/>
              <w:rPr>
                <w:rFonts w:ascii="Montserrat" w:hAnsi="Montserrat"/>
                <w:b/>
              </w:rPr>
            </w:pPr>
            <w:r w:rsidRPr="007429AE">
              <w:rPr>
                <w:rFonts w:ascii="Montserrat" w:hAnsi="Montserrat"/>
                <w:b/>
              </w:rPr>
              <w:t>Working at height</w:t>
            </w:r>
            <w:r w:rsidR="00ED16E4" w:rsidRPr="007429AE">
              <w:rPr>
                <w:rFonts w:ascii="Montserrat" w:hAnsi="Montserrat"/>
                <w:b/>
              </w:rPr>
              <w:t xml:space="preserve"> (storing items on high shelves, putting up decorations)</w:t>
            </w:r>
          </w:p>
        </w:tc>
        <w:tc>
          <w:tcPr>
            <w:tcW w:w="2468" w:type="dxa"/>
          </w:tcPr>
          <w:p w14:paraId="4FE0DF0C" w14:textId="0D7E6FE9" w:rsidR="00B53FB5" w:rsidRPr="007429AE" w:rsidRDefault="008B2EE2" w:rsidP="00257A62">
            <w:pPr>
              <w:pStyle w:val="NoSpacing"/>
              <w:rPr>
                <w:rFonts w:ascii="Montserrat" w:hAnsi="Montserrat"/>
              </w:rPr>
            </w:pPr>
            <w:r w:rsidRPr="007429AE">
              <w:rPr>
                <w:rFonts w:ascii="Montserrat" w:hAnsi="Montserrat"/>
              </w:rPr>
              <w:t>Falls from any height can cause bruising, fractures, breaks.</w:t>
            </w:r>
          </w:p>
        </w:tc>
        <w:tc>
          <w:tcPr>
            <w:tcW w:w="2411" w:type="dxa"/>
          </w:tcPr>
          <w:p w14:paraId="6916C307" w14:textId="2A094B88" w:rsidR="00B53FB5" w:rsidRPr="007429AE" w:rsidRDefault="00B53FB5" w:rsidP="00B53FB5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/>
              <w:rPr>
                <w:rFonts w:ascii="Montserrat" w:hAnsi="Montserrat" w:cs="Helvetica"/>
                <w:szCs w:val="22"/>
              </w:rPr>
            </w:pPr>
            <w:r w:rsidRPr="007429AE">
              <w:rPr>
                <w:rFonts w:ascii="Montserrat" w:hAnsi="Montserrat" w:cs="Helvetica"/>
                <w:szCs w:val="22"/>
              </w:rPr>
              <w:t>Use stepladder provided if heights involved.</w:t>
            </w:r>
            <w:r w:rsidR="00827685" w:rsidRPr="007429AE">
              <w:rPr>
                <w:rFonts w:ascii="Montserrat" w:hAnsi="Montserrat" w:cs="Helvetica"/>
                <w:szCs w:val="22"/>
              </w:rPr>
              <w:t xml:space="preserve">  </w:t>
            </w:r>
            <w:r w:rsidR="005600CE" w:rsidRPr="007429AE">
              <w:rPr>
                <w:rFonts w:ascii="Montserrat" w:hAnsi="Montserrat" w:cs="Helvetica"/>
                <w:szCs w:val="22"/>
              </w:rPr>
              <w:t xml:space="preserve">Where possible, employee </w:t>
            </w:r>
            <w:r w:rsidR="00827685" w:rsidRPr="007429AE">
              <w:rPr>
                <w:rFonts w:ascii="Montserrat" w:hAnsi="Montserrat" w:cs="Helvetica"/>
                <w:szCs w:val="22"/>
              </w:rPr>
              <w:t>to avoid working at height</w:t>
            </w:r>
            <w:r w:rsidR="005600CE" w:rsidRPr="007429AE">
              <w:rPr>
                <w:rFonts w:ascii="Montserrat" w:hAnsi="Montserrat" w:cs="Helvetica"/>
                <w:szCs w:val="22"/>
              </w:rPr>
              <w:t xml:space="preserve"> when working alone.</w:t>
            </w:r>
          </w:p>
          <w:p w14:paraId="00D9B3C4" w14:textId="77777777" w:rsidR="00B53FB5" w:rsidRPr="007429AE" w:rsidRDefault="00B53FB5" w:rsidP="00F672FE">
            <w:pPr>
              <w:pStyle w:val="ListParagraph"/>
              <w:autoSpaceDE w:val="0"/>
              <w:autoSpaceDN w:val="0"/>
              <w:adjustRightInd w:val="0"/>
              <w:spacing w:after="0"/>
              <w:ind w:left="360"/>
              <w:rPr>
                <w:rFonts w:ascii="Montserrat" w:hAnsi="Montserrat" w:cs="Helvetica"/>
                <w:szCs w:val="22"/>
              </w:rPr>
            </w:pPr>
          </w:p>
        </w:tc>
        <w:tc>
          <w:tcPr>
            <w:tcW w:w="2845" w:type="dxa"/>
          </w:tcPr>
          <w:p w14:paraId="5421DC0E" w14:textId="77777777" w:rsidR="00165DEC" w:rsidRDefault="00FB5494" w:rsidP="00257A62">
            <w:pPr>
              <w:pStyle w:val="NoSpacing"/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t xml:space="preserve">Periodic </w:t>
            </w:r>
            <w:r w:rsidR="00BF039B">
              <w:rPr>
                <w:rFonts w:ascii="Montserrat" w:hAnsi="Montserrat"/>
              </w:rPr>
              <w:t xml:space="preserve">visual </w:t>
            </w:r>
            <w:r>
              <w:rPr>
                <w:rFonts w:ascii="Montserrat" w:hAnsi="Montserrat"/>
              </w:rPr>
              <w:t>check</w:t>
            </w:r>
            <w:r w:rsidR="00571126">
              <w:rPr>
                <w:rFonts w:ascii="Montserrat" w:hAnsi="Montserrat"/>
              </w:rPr>
              <w:t xml:space="preserve">s of </w:t>
            </w:r>
            <w:r w:rsidR="00400F75">
              <w:rPr>
                <w:rFonts w:ascii="Montserrat" w:hAnsi="Montserrat"/>
              </w:rPr>
              <w:t xml:space="preserve">moveable </w:t>
            </w:r>
            <w:r w:rsidR="00571126">
              <w:rPr>
                <w:rFonts w:ascii="Montserrat" w:hAnsi="Montserrat"/>
              </w:rPr>
              <w:t>ladder</w:t>
            </w:r>
            <w:r w:rsidR="00BF039B">
              <w:rPr>
                <w:rFonts w:ascii="Montserrat" w:hAnsi="Montserrat"/>
              </w:rPr>
              <w:t>s</w:t>
            </w:r>
            <w:r w:rsidR="00400F75">
              <w:rPr>
                <w:rFonts w:ascii="Montserrat" w:hAnsi="Montserrat"/>
              </w:rPr>
              <w:t xml:space="preserve"> before use</w:t>
            </w:r>
            <w:r w:rsidR="00571126">
              <w:rPr>
                <w:rFonts w:ascii="Montserrat" w:hAnsi="Montserrat"/>
              </w:rPr>
              <w:t>.</w:t>
            </w:r>
            <w:r w:rsidR="00516FE1">
              <w:rPr>
                <w:rFonts w:ascii="Montserrat" w:hAnsi="Montserrat"/>
              </w:rPr>
              <w:t xml:space="preserve"> </w:t>
            </w:r>
          </w:p>
          <w:p w14:paraId="59B9F9B3" w14:textId="77777777" w:rsidR="00165DEC" w:rsidRDefault="00165DEC" w:rsidP="00257A62">
            <w:pPr>
              <w:pStyle w:val="NoSpacing"/>
              <w:rPr>
                <w:rFonts w:ascii="Montserrat" w:hAnsi="Montserrat"/>
              </w:rPr>
            </w:pPr>
          </w:p>
          <w:p w14:paraId="66E1397B" w14:textId="1167FADF" w:rsidR="00B53FB5" w:rsidRDefault="00400F75" w:rsidP="00257A62">
            <w:pPr>
              <w:pStyle w:val="NoSpacing"/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t>Ladders should inspected every six months (HSE recommendation for weekly use)</w:t>
            </w:r>
            <w:r w:rsidR="00F21062">
              <w:rPr>
                <w:rFonts w:ascii="Montserrat" w:hAnsi="Montserrat"/>
              </w:rPr>
              <w:t>.</w:t>
            </w:r>
            <w:r w:rsidR="00F21062">
              <w:rPr>
                <w:rFonts w:ascii="Montserrat" w:hAnsi="Montserrat"/>
              </w:rPr>
              <w:br/>
            </w:r>
            <w:r w:rsidR="00F21062">
              <w:rPr>
                <w:rFonts w:ascii="Montserrat" w:hAnsi="Montserrat"/>
              </w:rPr>
              <w:br/>
              <w:t>E</w:t>
            </w:r>
            <w:r w:rsidR="00BF039B">
              <w:rPr>
                <w:rFonts w:ascii="Montserrat" w:hAnsi="Montserrat"/>
              </w:rPr>
              <w:t xml:space="preserve">ach </w:t>
            </w:r>
            <w:r w:rsidR="00F21062">
              <w:rPr>
                <w:rFonts w:ascii="Montserrat" w:hAnsi="Montserrat"/>
              </w:rPr>
              <w:t>l</w:t>
            </w:r>
            <w:r w:rsidR="00BF039B">
              <w:rPr>
                <w:rFonts w:ascii="Montserrat" w:hAnsi="Montserrat"/>
              </w:rPr>
              <w:t xml:space="preserve">adder </w:t>
            </w:r>
            <w:r w:rsidR="00F21062">
              <w:rPr>
                <w:rFonts w:ascii="Montserrat" w:hAnsi="Montserrat"/>
              </w:rPr>
              <w:t>h</w:t>
            </w:r>
            <w:r w:rsidR="00BF039B">
              <w:rPr>
                <w:rFonts w:ascii="Montserrat" w:hAnsi="Montserrat"/>
              </w:rPr>
              <w:t xml:space="preserve">as </w:t>
            </w:r>
            <w:r w:rsidR="00BF039B">
              <w:rPr>
                <w:rFonts w:ascii="Montserrat" w:hAnsi="Montserrat"/>
              </w:rPr>
              <w:lastRenderedPageBreak/>
              <w:t>“inspected” with date of next inspection due</w:t>
            </w:r>
          </w:p>
          <w:p w14:paraId="6485C179" w14:textId="77777777" w:rsidR="00165DEC" w:rsidRDefault="00165DEC" w:rsidP="00257A62">
            <w:pPr>
              <w:pStyle w:val="NoSpacing"/>
              <w:rPr>
                <w:rFonts w:ascii="Montserrat" w:hAnsi="Montserrat"/>
              </w:rPr>
            </w:pPr>
          </w:p>
          <w:p w14:paraId="3AD228F7" w14:textId="28EDC828" w:rsidR="00516FE1" w:rsidRPr="007429AE" w:rsidRDefault="00516FE1" w:rsidP="00257A62">
            <w:pPr>
              <w:pStyle w:val="NoSpacing"/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t>Remind persons they should not work at height if they have a disability that puts them at risk, feel ill</w:t>
            </w:r>
            <w:r w:rsidR="00493196">
              <w:rPr>
                <w:rFonts w:ascii="Montserrat" w:hAnsi="Montserrat"/>
              </w:rPr>
              <w:t xml:space="preserve"> or unwell,</w:t>
            </w:r>
            <w:r>
              <w:rPr>
                <w:rFonts w:ascii="Montserrat" w:hAnsi="Montserrat"/>
              </w:rPr>
              <w:t xml:space="preserve"> or suffer from a medical condition that puts the</w:t>
            </w:r>
            <w:r w:rsidR="00400F75">
              <w:rPr>
                <w:rFonts w:ascii="Montserrat" w:hAnsi="Montserrat"/>
              </w:rPr>
              <w:t>m</w:t>
            </w:r>
            <w:r>
              <w:rPr>
                <w:rFonts w:ascii="Montserrat" w:hAnsi="Montserrat"/>
              </w:rPr>
              <w:t xml:space="preserve"> at risk</w:t>
            </w:r>
            <w:r w:rsidR="00400F75">
              <w:rPr>
                <w:rFonts w:ascii="Montserrat" w:hAnsi="Montserrat"/>
              </w:rPr>
              <w:t>, and not while under the influence of alcohol drugs or medication.</w:t>
            </w:r>
            <w:r>
              <w:rPr>
                <w:rFonts w:ascii="Montserrat" w:hAnsi="Montserrat"/>
              </w:rPr>
              <w:t xml:space="preserve">   </w:t>
            </w:r>
          </w:p>
        </w:tc>
        <w:tc>
          <w:tcPr>
            <w:tcW w:w="1839" w:type="dxa"/>
          </w:tcPr>
          <w:p w14:paraId="2B7A5F81" w14:textId="156FEF6E" w:rsidR="00B53FB5" w:rsidRPr="007429AE" w:rsidRDefault="00A028CB" w:rsidP="00257A62">
            <w:pPr>
              <w:pStyle w:val="NoSpacing"/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lastRenderedPageBreak/>
              <w:t xml:space="preserve">Any </w:t>
            </w:r>
            <w:r w:rsidR="002703CA">
              <w:rPr>
                <w:rFonts w:ascii="Montserrat" w:hAnsi="Montserrat"/>
              </w:rPr>
              <w:t>person</w:t>
            </w:r>
            <w:r>
              <w:rPr>
                <w:rFonts w:ascii="Montserrat" w:hAnsi="Montserrat"/>
              </w:rPr>
              <w:t xml:space="preserve"> before using </w:t>
            </w:r>
            <w:r w:rsidR="002703CA">
              <w:rPr>
                <w:rFonts w:ascii="Montserrat" w:hAnsi="Montserrat"/>
              </w:rPr>
              <w:t xml:space="preserve">a </w:t>
            </w:r>
            <w:r>
              <w:rPr>
                <w:rFonts w:ascii="Montserrat" w:hAnsi="Montserrat"/>
              </w:rPr>
              <w:t>stepladder.</w:t>
            </w:r>
            <w:r w:rsidR="009C40F2">
              <w:rPr>
                <w:rFonts w:ascii="Montserrat" w:hAnsi="Montserrat"/>
              </w:rPr>
              <w:br/>
            </w:r>
            <w:r w:rsidR="009C40F2">
              <w:rPr>
                <w:rFonts w:ascii="Montserrat" w:hAnsi="Montserrat"/>
              </w:rPr>
              <w:br/>
            </w:r>
            <w:r w:rsidR="00CC6767">
              <w:rPr>
                <w:rFonts w:ascii="Montserrat" w:hAnsi="Montserrat"/>
              </w:rPr>
              <w:t xml:space="preserve">A list of ladders and </w:t>
            </w:r>
            <w:r w:rsidR="009C40F2">
              <w:rPr>
                <w:rFonts w:ascii="Montserrat" w:hAnsi="Montserrat"/>
              </w:rPr>
              <w:t xml:space="preserve">inspection dates to be completed by </w:t>
            </w:r>
            <w:r w:rsidR="00CC6767">
              <w:rPr>
                <w:rFonts w:ascii="Montserrat" w:hAnsi="Montserrat"/>
              </w:rPr>
              <w:t>Chris Bright</w:t>
            </w:r>
          </w:p>
        </w:tc>
        <w:tc>
          <w:tcPr>
            <w:tcW w:w="1894" w:type="dxa"/>
          </w:tcPr>
          <w:p w14:paraId="48EFAF4E" w14:textId="77777777" w:rsidR="00B53FB5" w:rsidRDefault="009000C6" w:rsidP="00257A62">
            <w:pPr>
              <w:pStyle w:val="NoSpacing"/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t>Ongoing</w:t>
            </w:r>
          </w:p>
          <w:p w14:paraId="61D16E06" w14:textId="77777777" w:rsidR="009000C6" w:rsidRDefault="009000C6" w:rsidP="00257A62">
            <w:pPr>
              <w:pStyle w:val="NoSpacing"/>
              <w:rPr>
                <w:rFonts w:ascii="Montserrat" w:hAnsi="Montserrat"/>
              </w:rPr>
            </w:pPr>
          </w:p>
          <w:p w14:paraId="7C1F96B6" w14:textId="77777777" w:rsidR="009000C6" w:rsidRDefault="009000C6" w:rsidP="00257A62">
            <w:pPr>
              <w:pStyle w:val="NoSpacing"/>
              <w:rPr>
                <w:rFonts w:ascii="Montserrat" w:hAnsi="Montserrat"/>
              </w:rPr>
            </w:pPr>
          </w:p>
          <w:p w14:paraId="22AF3AB7" w14:textId="77777777" w:rsidR="009000C6" w:rsidRDefault="009000C6" w:rsidP="00257A62">
            <w:pPr>
              <w:pStyle w:val="NoSpacing"/>
              <w:rPr>
                <w:rFonts w:ascii="Montserrat" w:hAnsi="Montserrat"/>
              </w:rPr>
            </w:pPr>
          </w:p>
          <w:p w14:paraId="10AE99A7" w14:textId="652BEF53" w:rsidR="009000C6" w:rsidRPr="007429AE" w:rsidRDefault="00B41FAE" w:rsidP="00257A62">
            <w:pPr>
              <w:pStyle w:val="NoSpacing"/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t>Sept 30</w:t>
            </w:r>
            <w:r w:rsidRPr="00B41FAE">
              <w:rPr>
                <w:rFonts w:ascii="Montserrat" w:hAnsi="Montserrat"/>
                <w:vertAlign w:val="superscript"/>
              </w:rPr>
              <w:t>th</w:t>
            </w:r>
            <w:r>
              <w:rPr>
                <w:rFonts w:ascii="Montserrat" w:hAnsi="Montserrat"/>
              </w:rPr>
              <w:t xml:space="preserve"> 2025</w:t>
            </w:r>
          </w:p>
        </w:tc>
        <w:tc>
          <w:tcPr>
            <w:tcW w:w="1045" w:type="dxa"/>
          </w:tcPr>
          <w:p w14:paraId="15496194" w14:textId="77777777" w:rsidR="00B53FB5" w:rsidRPr="007429AE" w:rsidRDefault="00B53FB5" w:rsidP="00257A62">
            <w:pPr>
              <w:pStyle w:val="NoSpacing"/>
              <w:rPr>
                <w:rFonts w:ascii="Montserrat" w:hAnsi="Montserrat"/>
              </w:rPr>
            </w:pPr>
          </w:p>
        </w:tc>
      </w:tr>
      <w:tr w:rsidR="00040F11" w:rsidRPr="007429AE" w14:paraId="2E3A0C82" w14:textId="77777777" w:rsidTr="00B92E2D">
        <w:tc>
          <w:tcPr>
            <w:tcW w:w="2100" w:type="dxa"/>
          </w:tcPr>
          <w:p w14:paraId="7A419F1C" w14:textId="0F0327D4" w:rsidR="00797B6A" w:rsidRPr="007429AE" w:rsidRDefault="00A4409A" w:rsidP="00257A62">
            <w:pPr>
              <w:pStyle w:val="NoSpacing"/>
              <w:rPr>
                <w:rFonts w:ascii="Montserrat" w:hAnsi="Montserrat"/>
                <w:b/>
              </w:rPr>
            </w:pPr>
            <w:r w:rsidRPr="007429AE">
              <w:rPr>
                <w:rFonts w:ascii="Montserrat" w:hAnsi="Montserrat"/>
                <w:b/>
              </w:rPr>
              <w:t>Electrical shock</w:t>
            </w:r>
          </w:p>
        </w:tc>
        <w:tc>
          <w:tcPr>
            <w:tcW w:w="2468" w:type="dxa"/>
          </w:tcPr>
          <w:p w14:paraId="1D34A6BE" w14:textId="706CD101" w:rsidR="00797B6A" w:rsidRPr="007429AE" w:rsidRDefault="002703CA" w:rsidP="00257A62">
            <w:pPr>
              <w:pStyle w:val="NoSpacing"/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t>Persons</w:t>
            </w:r>
            <w:r w:rsidR="00022C22" w:rsidRPr="007429AE">
              <w:rPr>
                <w:rFonts w:ascii="Montserrat" w:hAnsi="Montserrat"/>
              </w:rPr>
              <w:t xml:space="preserve"> </w:t>
            </w:r>
            <w:r w:rsidR="007077AD" w:rsidRPr="007429AE">
              <w:rPr>
                <w:rFonts w:ascii="Montserrat" w:hAnsi="Montserrat"/>
              </w:rPr>
              <w:t xml:space="preserve">could be injured through using </w:t>
            </w:r>
            <w:r w:rsidR="00022C22" w:rsidRPr="007429AE">
              <w:rPr>
                <w:rFonts w:ascii="Montserrat" w:hAnsi="Montserrat"/>
              </w:rPr>
              <w:t>unsafe electrical appliances</w:t>
            </w:r>
            <w:r w:rsidR="00722D74" w:rsidRPr="007429AE">
              <w:rPr>
                <w:rFonts w:ascii="Montserrat" w:hAnsi="Montserrat"/>
              </w:rPr>
              <w:t>.</w:t>
            </w:r>
            <w:r>
              <w:rPr>
                <w:rFonts w:ascii="Montserrat" w:hAnsi="Montserrat"/>
              </w:rPr>
              <w:br/>
            </w:r>
          </w:p>
          <w:p w14:paraId="4281F4C6" w14:textId="3D3656B5" w:rsidR="00722D74" w:rsidRPr="007429AE" w:rsidRDefault="00722D74" w:rsidP="00257A62">
            <w:pPr>
              <w:pStyle w:val="NoSpacing"/>
              <w:rPr>
                <w:rFonts w:ascii="Montserrat" w:hAnsi="Montserrat"/>
              </w:rPr>
            </w:pPr>
            <w:r w:rsidRPr="007429AE">
              <w:rPr>
                <w:rFonts w:ascii="Montserrat" w:hAnsi="Montserrat"/>
              </w:rPr>
              <w:t>Electrical faults can also lead to fires.</w:t>
            </w:r>
          </w:p>
        </w:tc>
        <w:tc>
          <w:tcPr>
            <w:tcW w:w="2411" w:type="dxa"/>
          </w:tcPr>
          <w:p w14:paraId="360E3083" w14:textId="77777777" w:rsidR="00797B6A" w:rsidRPr="007429AE" w:rsidRDefault="00022C22" w:rsidP="007C6115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/>
              <w:rPr>
                <w:rFonts w:ascii="Montserrat" w:hAnsi="Montserrat" w:cs="Helvetica"/>
                <w:szCs w:val="22"/>
              </w:rPr>
            </w:pPr>
            <w:r w:rsidRPr="007429AE">
              <w:rPr>
                <w:rFonts w:ascii="Montserrat" w:hAnsi="Montserrat" w:cs="Helvetica"/>
                <w:szCs w:val="22"/>
              </w:rPr>
              <w:t>WBBC responsible for electrical safety certificate for the building.</w:t>
            </w:r>
          </w:p>
          <w:p w14:paraId="6058E3D0" w14:textId="77777777" w:rsidR="00022C22" w:rsidRPr="002703CA" w:rsidRDefault="00CB5048" w:rsidP="007C6115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/>
              <w:rPr>
                <w:rFonts w:ascii="Montserrat" w:hAnsi="Montserrat"/>
              </w:rPr>
            </w:pPr>
            <w:r>
              <w:rPr>
                <w:rFonts w:ascii="Montserrat" w:hAnsi="Montserrat" w:cs="Helvetica"/>
                <w:szCs w:val="22"/>
              </w:rPr>
              <w:t>WBBC</w:t>
            </w:r>
            <w:r w:rsidR="00022C22" w:rsidRPr="007429AE">
              <w:rPr>
                <w:rFonts w:ascii="Montserrat" w:hAnsi="Montserrat" w:cs="Helvetica"/>
                <w:szCs w:val="22"/>
              </w:rPr>
              <w:t xml:space="preserve"> ensure all equipment </w:t>
            </w:r>
            <w:r w:rsidR="00652407" w:rsidRPr="007429AE">
              <w:rPr>
                <w:rFonts w:ascii="Montserrat" w:hAnsi="Montserrat" w:cs="Helvetica"/>
                <w:szCs w:val="22"/>
              </w:rPr>
              <w:t>is PAT tested on a yearly basis.</w:t>
            </w:r>
          </w:p>
          <w:p w14:paraId="3E3AE044" w14:textId="77777777" w:rsidR="002703CA" w:rsidRPr="002703CA" w:rsidRDefault="002703CA" w:rsidP="007C6115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/>
              <w:rPr>
                <w:rFonts w:ascii="Montserrat" w:hAnsi="Montserrat"/>
              </w:rPr>
            </w:pPr>
            <w:r>
              <w:rPr>
                <w:rFonts w:ascii="Montserrat" w:hAnsi="Montserrat" w:cs="Helvetica"/>
                <w:szCs w:val="22"/>
              </w:rPr>
              <w:lastRenderedPageBreak/>
              <w:t>Adequate ventilation of electrical equipment.</w:t>
            </w:r>
          </w:p>
          <w:p w14:paraId="4A733927" w14:textId="77777777" w:rsidR="002703CA" w:rsidRPr="000C2C7F" w:rsidRDefault="002703CA" w:rsidP="007C6115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/>
              <w:rPr>
                <w:rFonts w:ascii="Montserrat" w:hAnsi="Montserrat"/>
              </w:rPr>
            </w:pPr>
            <w:r>
              <w:rPr>
                <w:rFonts w:ascii="Montserrat" w:hAnsi="Montserrat" w:cs="Helvetica"/>
                <w:szCs w:val="22"/>
              </w:rPr>
              <w:t>Electrical sockets shall not be overloaded.</w:t>
            </w:r>
          </w:p>
          <w:p w14:paraId="5F579F63" w14:textId="77777777" w:rsidR="000C2C7F" w:rsidRDefault="000C2C7F" w:rsidP="000C2C7F">
            <w:pPr>
              <w:autoSpaceDE w:val="0"/>
              <w:autoSpaceDN w:val="0"/>
              <w:adjustRightInd w:val="0"/>
              <w:spacing w:after="0"/>
              <w:ind w:left="0"/>
              <w:rPr>
                <w:rFonts w:ascii="Montserrat" w:hAnsi="Montserrat"/>
              </w:rPr>
            </w:pPr>
          </w:p>
          <w:p w14:paraId="428D5F05" w14:textId="77777777" w:rsidR="000C2C7F" w:rsidRDefault="000C2C7F" w:rsidP="000C2C7F">
            <w:pPr>
              <w:autoSpaceDE w:val="0"/>
              <w:autoSpaceDN w:val="0"/>
              <w:adjustRightInd w:val="0"/>
              <w:spacing w:after="0"/>
              <w:ind w:left="0"/>
              <w:rPr>
                <w:rFonts w:ascii="Montserrat" w:hAnsi="Montserrat"/>
              </w:rPr>
            </w:pPr>
          </w:p>
          <w:p w14:paraId="727C86E5" w14:textId="77777777" w:rsidR="000C2C7F" w:rsidRDefault="000C2C7F" w:rsidP="000C2C7F">
            <w:pPr>
              <w:autoSpaceDE w:val="0"/>
              <w:autoSpaceDN w:val="0"/>
              <w:adjustRightInd w:val="0"/>
              <w:spacing w:after="0"/>
              <w:ind w:left="0"/>
              <w:rPr>
                <w:rFonts w:ascii="Montserrat" w:hAnsi="Montserrat"/>
              </w:rPr>
            </w:pPr>
          </w:p>
          <w:p w14:paraId="4A9BBEC1" w14:textId="77777777" w:rsidR="000C2C7F" w:rsidRDefault="000C2C7F" w:rsidP="000C2C7F">
            <w:pPr>
              <w:autoSpaceDE w:val="0"/>
              <w:autoSpaceDN w:val="0"/>
              <w:adjustRightInd w:val="0"/>
              <w:spacing w:after="0"/>
              <w:ind w:left="0"/>
              <w:rPr>
                <w:rFonts w:ascii="Montserrat" w:hAnsi="Montserrat"/>
              </w:rPr>
            </w:pPr>
          </w:p>
          <w:p w14:paraId="7D2A4CD2" w14:textId="77777777" w:rsidR="000C2C7F" w:rsidRDefault="000C2C7F" w:rsidP="000C2C7F">
            <w:pPr>
              <w:autoSpaceDE w:val="0"/>
              <w:autoSpaceDN w:val="0"/>
              <w:adjustRightInd w:val="0"/>
              <w:spacing w:after="0"/>
              <w:ind w:left="0"/>
              <w:rPr>
                <w:rFonts w:ascii="Montserrat" w:hAnsi="Montserrat"/>
              </w:rPr>
            </w:pPr>
          </w:p>
          <w:p w14:paraId="45D0F552" w14:textId="77777777" w:rsidR="000C2C7F" w:rsidRDefault="000C2C7F" w:rsidP="000C2C7F">
            <w:pPr>
              <w:autoSpaceDE w:val="0"/>
              <w:autoSpaceDN w:val="0"/>
              <w:adjustRightInd w:val="0"/>
              <w:spacing w:after="0"/>
              <w:ind w:left="0"/>
              <w:rPr>
                <w:rFonts w:ascii="Montserrat" w:hAnsi="Montserrat"/>
              </w:rPr>
            </w:pPr>
          </w:p>
          <w:p w14:paraId="0E47B33A" w14:textId="77777777" w:rsidR="000C2C7F" w:rsidRDefault="000C2C7F" w:rsidP="000C2C7F">
            <w:pPr>
              <w:autoSpaceDE w:val="0"/>
              <w:autoSpaceDN w:val="0"/>
              <w:adjustRightInd w:val="0"/>
              <w:spacing w:after="0"/>
              <w:ind w:left="0"/>
              <w:rPr>
                <w:rFonts w:ascii="Montserrat" w:hAnsi="Montserrat"/>
              </w:rPr>
            </w:pPr>
          </w:p>
          <w:p w14:paraId="0E9836A9" w14:textId="1341B0B2" w:rsidR="000C2C7F" w:rsidRPr="000C2C7F" w:rsidRDefault="000C2C7F" w:rsidP="000C2C7F">
            <w:pPr>
              <w:autoSpaceDE w:val="0"/>
              <w:autoSpaceDN w:val="0"/>
              <w:adjustRightInd w:val="0"/>
              <w:spacing w:after="0"/>
              <w:ind w:left="0"/>
              <w:rPr>
                <w:rFonts w:ascii="Montserrat" w:hAnsi="Montserrat"/>
              </w:rPr>
            </w:pPr>
          </w:p>
        </w:tc>
        <w:tc>
          <w:tcPr>
            <w:tcW w:w="2845" w:type="dxa"/>
          </w:tcPr>
          <w:p w14:paraId="78F96D92" w14:textId="48F6F029" w:rsidR="00797B6A" w:rsidRPr="007429AE" w:rsidRDefault="00043153" w:rsidP="00257A62">
            <w:pPr>
              <w:pStyle w:val="NoSpacing"/>
              <w:rPr>
                <w:rFonts w:ascii="Montserrat" w:hAnsi="Montserrat"/>
              </w:rPr>
            </w:pPr>
            <w:r w:rsidRPr="007429AE">
              <w:rPr>
                <w:rFonts w:ascii="Montserrat" w:hAnsi="Montserrat"/>
              </w:rPr>
              <w:lastRenderedPageBreak/>
              <w:t>Monitor condition of electrical appliances</w:t>
            </w:r>
            <w:r w:rsidR="009371E5" w:rsidRPr="007429AE">
              <w:rPr>
                <w:rFonts w:ascii="Montserrat" w:hAnsi="Montserrat"/>
              </w:rPr>
              <w:t xml:space="preserve"> and report any defect</w:t>
            </w:r>
            <w:r w:rsidR="00E231D1" w:rsidRPr="007429AE">
              <w:rPr>
                <w:rFonts w:ascii="Montserrat" w:hAnsi="Montserrat"/>
              </w:rPr>
              <w:t>s/damage</w:t>
            </w:r>
            <w:r w:rsidR="00D96F59" w:rsidRPr="007429AE">
              <w:rPr>
                <w:rFonts w:ascii="Montserrat" w:hAnsi="Montserrat"/>
              </w:rPr>
              <w:t xml:space="preserve"> to</w:t>
            </w:r>
            <w:r w:rsidR="002703CA">
              <w:rPr>
                <w:rFonts w:ascii="Montserrat" w:hAnsi="Montserrat"/>
              </w:rPr>
              <w:t xml:space="preserve"> Sue Pheasant/Chris Bright</w:t>
            </w:r>
            <w:r w:rsidR="00316114" w:rsidRPr="007429AE">
              <w:rPr>
                <w:rFonts w:ascii="Montserrat" w:hAnsi="Montserrat"/>
              </w:rPr>
              <w:t>.</w:t>
            </w:r>
          </w:p>
          <w:p w14:paraId="73265179" w14:textId="77777777" w:rsidR="00D96A07" w:rsidRPr="007429AE" w:rsidRDefault="00D96A07" w:rsidP="00257A62">
            <w:pPr>
              <w:pStyle w:val="NoSpacing"/>
              <w:rPr>
                <w:rFonts w:ascii="Montserrat" w:hAnsi="Montserrat"/>
              </w:rPr>
            </w:pPr>
          </w:p>
          <w:p w14:paraId="33DE45D6" w14:textId="638388DD" w:rsidR="00D96A07" w:rsidRPr="007429AE" w:rsidRDefault="00D96A07" w:rsidP="00257A62">
            <w:pPr>
              <w:pStyle w:val="NoSpacing"/>
              <w:rPr>
                <w:rFonts w:ascii="Montserrat" w:hAnsi="Montserrat"/>
              </w:rPr>
            </w:pPr>
            <w:r w:rsidRPr="007429AE">
              <w:rPr>
                <w:rFonts w:ascii="Montserrat" w:hAnsi="Montserrat"/>
              </w:rPr>
              <w:t xml:space="preserve">Defective equipment to be safely removed and replaced </w:t>
            </w:r>
            <w:r w:rsidR="00CB5048">
              <w:rPr>
                <w:rFonts w:ascii="Montserrat" w:hAnsi="Montserrat"/>
              </w:rPr>
              <w:t xml:space="preserve">or repaired </w:t>
            </w:r>
            <w:r w:rsidRPr="007429AE">
              <w:rPr>
                <w:rFonts w:ascii="Montserrat" w:hAnsi="Montserrat"/>
              </w:rPr>
              <w:t xml:space="preserve">in a timely </w:t>
            </w:r>
            <w:r w:rsidRPr="007429AE">
              <w:rPr>
                <w:rFonts w:ascii="Montserrat" w:hAnsi="Montserrat"/>
              </w:rPr>
              <w:lastRenderedPageBreak/>
              <w:t>manner.</w:t>
            </w:r>
            <w:r w:rsidR="001708E3">
              <w:rPr>
                <w:rFonts w:ascii="Montserrat" w:hAnsi="Montserrat"/>
              </w:rPr>
              <w:br/>
            </w:r>
            <w:r w:rsidR="001708E3">
              <w:rPr>
                <w:rFonts w:ascii="Montserrat" w:hAnsi="Montserrat"/>
              </w:rPr>
              <w:br/>
              <w:t>Distribution boards (DB) should be labelled as such and not as “fuse boxes”.</w:t>
            </w:r>
            <w:r w:rsidR="001708E3">
              <w:rPr>
                <w:rFonts w:ascii="Montserrat" w:hAnsi="Montserrat"/>
              </w:rPr>
              <w:br/>
            </w:r>
            <w:r w:rsidR="001708E3">
              <w:rPr>
                <w:rFonts w:ascii="Montserrat" w:hAnsi="Montserrat"/>
              </w:rPr>
              <w:br/>
              <w:t xml:space="preserve">Circuits leaving DBs should be checked     </w:t>
            </w:r>
          </w:p>
          <w:p w14:paraId="0356060D" w14:textId="77777777" w:rsidR="00D96A07" w:rsidRPr="007429AE" w:rsidRDefault="00D96A07" w:rsidP="00257A62">
            <w:pPr>
              <w:pStyle w:val="NoSpacing"/>
              <w:rPr>
                <w:rFonts w:ascii="Montserrat" w:hAnsi="Montserrat"/>
              </w:rPr>
            </w:pPr>
          </w:p>
          <w:p w14:paraId="345D18B9" w14:textId="77777777" w:rsidR="00D96A07" w:rsidRPr="007429AE" w:rsidRDefault="00D96A07" w:rsidP="00257A62">
            <w:pPr>
              <w:pStyle w:val="NoSpacing"/>
              <w:rPr>
                <w:rFonts w:ascii="Montserrat" w:hAnsi="Montserrat"/>
              </w:rPr>
            </w:pPr>
          </w:p>
          <w:p w14:paraId="2546C2B0" w14:textId="77777777" w:rsidR="00D96F59" w:rsidRPr="007429AE" w:rsidRDefault="00D96F59" w:rsidP="00257A62">
            <w:pPr>
              <w:pStyle w:val="NoSpacing"/>
              <w:rPr>
                <w:rFonts w:ascii="Montserrat" w:hAnsi="Montserrat"/>
              </w:rPr>
            </w:pPr>
          </w:p>
          <w:p w14:paraId="0764309A" w14:textId="77777777" w:rsidR="00D96F59" w:rsidRPr="007429AE" w:rsidRDefault="00D96F59" w:rsidP="00257A62">
            <w:pPr>
              <w:pStyle w:val="NoSpacing"/>
              <w:rPr>
                <w:rFonts w:ascii="Montserrat" w:hAnsi="Montserrat"/>
              </w:rPr>
            </w:pPr>
          </w:p>
          <w:p w14:paraId="1871AE88" w14:textId="77777777" w:rsidR="00316114" w:rsidRPr="007429AE" w:rsidRDefault="00316114" w:rsidP="00257A62">
            <w:pPr>
              <w:pStyle w:val="NoSpacing"/>
              <w:rPr>
                <w:rFonts w:ascii="Montserrat" w:hAnsi="Montserrat"/>
              </w:rPr>
            </w:pPr>
          </w:p>
          <w:p w14:paraId="0075A600" w14:textId="0DDD36D0" w:rsidR="00316114" w:rsidRPr="007429AE" w:rsidRDefault="00316114" w:rsidP="00257A62">
            <w:pPr>
              <w:pStyle w:val="NoSpacing"/>
              <w:rPr>
                <w:rFonts w:ascii="Montserrat" w:hAnsi="Montserrat"/>
              </w:rPr>
            </w:pPr>
          </w:p>
        </w:tc>
        <w:tc>
          <w:tcPr>
            <w:tcW w:w="1839" w:type="dxa"/>
          </w:tcPr>
          <w:p w14:paraId="6C30D2C0" w14:textId="575A0A5C" w:rsidR="00797B6A" w:rsidRPr="007429AE" w:rsidRDefault="00E27B5E" w:rsidP="00257A62">
            <w:pPr>
              <w:pStyle w:val="NoSpacing"/>
              <w:rPr>
                <w:rFonts w:ascii="Montserrat" w:hAnsi="Montserrat"/>
              </w:rPr>
            </w:pPr>
            <w:r w:rsidRPr="007429AE">
              <w:rPr>
                <w:rFonts w:ascii="Montserrat" w:hAnsi="Montserrat"/>
              </w:rPr>
              <w:lastRenderedPageBreak/>
              <w:t xml:space="preserve">All </w:t>
            </w:r>
            <w:r w:rsidR="00336BF3">
              <w:rPr>
                <w:rFonts w:ascii="Montserrat" w:hAnsi="Montserrat"/>
              </w:rPr>
              <w:t>persons using electrical equipment should</w:t>
            </w:r>
            <w:r w:rsidR="00D96F59" w:rsidRPr="007429AE">
              <w:rPr>
                <w:rFonts w:ascii="Montserrat" w:hAnsi="Montserrat"/>
              </w:rPr>
              <w:t xml:space="preserve"> </w:t>
            </w:r>
            <w:r w:rsidRPr="007429AE">
              <w:rPr>
                <w:rFonts w:ascii="Montserrat" w:hAnsi="Montserrat"/>
              </w:rPr>
              <w:t>monitor</w:t>
            </w:r>
            <w:r w:rsidR="00D96F59" w:rsidRPr="007429AE">
              <w:rPr>
                <w:rFonts w:ascii="Montserrat" w:hAnsi="Montserrat"/>
              </w:rPr>
              <w:t xml:space="preserve"> and act as required</w:t>
            </w:r>
            <w:r w:rsidRPr="007429AE">
              <w:rPr>
                <w:rFonts w:ascii="Montserrat" w:hAnsi="Montserrat"/>
              </w:rPr>
              <w:t>.</w:t>
            </w:r>
          </w:p>
          <w:p w14:paraId="54B37B26" w14:textId="77777777" w:rsidR="00E27B5E" w:rsidRPr="007429AE" w:rsidRDefault="00E27B5E" w:rsidP="00257A62">
            <w:pPr>
              <w:pStyle w:val="NoSpacing"/>
              <w:rPr>
                <w:rFonts w:ascii="Montserrat" w:hAnsi="Montserrat"/>
              </w:rPr>
            </w:pPr>
          </w:p>
          <w:p w14:paraId="3C6DEEBF" w14:textId="49E749B6" w:rsidR="00E27B5E" w:rsidRPr="007429AE" w:rsidRDefault="00336BF3" w:rsidP="00257A62">
            <w:pPr>
              <w:pStyle w:val="NoSpacing"/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lastRenderedPageBreak/>
              <w:t>Sue Pheasant</w:t>
            </w:r>
            <w:r w:rsidR="00E27B5E" w:rsidRPr="007429AE">
              <w:rPr>
                <w:rFonts w:ascii="Montserrat" w:hAnsi="Montserrat"/>
              </w:rPr>
              <w:t xml:space="preserve"> to action </w:t>
            </w:r>
            <w:r w:rsidR="00722D74" w:rsidRPr="007429AE">
              <w:rPr>
                <w:rFonts w:ascii="Montserrat" w:hAnsi="Montserrat"/>
              </w:rPr>
              <w:t xml:space="preserve">yearly </w:t>
            </w:r>
            <w:r w:rsidR="00E27B5E" w:rsidRPr="007429AE">
              <w:rPr>
                <w:rFonts w:ascii="Montserrat" w:hAnsi="Montserrat"/>
              </w:rPr>
              <w:t>renewal of PAT test</w:t>
            </w:r>
            <w:r w:rsidR="00D374C5" w:rsidRPr="007429AE">
              <w:rPr>
                <w:rFonts w:ascii="Montserrat" w:hAnsi="Montserrat"/>
              </w:rPr>
              <w:t>ing</w:t>
            </w:r>
            <w:r w:rsidR="00E27B5E" w:rsidRPr="007429AE">
              <w:rPr>
                <w:rFonts w:ascii="Montserrat" w:hAnsi="Montserrat"/>
              </w:rPr>
              <w:t>.</w:t>
            </w:r>
            <w:r w:rsidR="001708E3">
              <w:rPr>
                <w:rFonts w:ascii="Montserrat" w:hAnsi="Montserrat"/>
              </w:rPr>
              <w:br/>
            </w:r>
            <w:r w:rsidR="001708E3">
              <w:rPr>
                <w:rFonts w:ascii="Montserrat" w:hAnsi="Montserrat"/>
              </w:rPr>
              <w:br/>
              <w:t>Chris Bright to Liaise with Sue Pheasant about  Distribution boards (DB) and circuits”.</w:t>
            </w:r>
            <w:r w:rsidR="001708E3">
              <w:rPr>
                <w:rFonts w:ascii="Montserrat" w:hAnsi="Montserrat"/>
              </w:rPr>
              <w:br/>
              <w:t>Are these already schedules?</w:t>
            </w:r>
            <w:r w:rsidR="001708E3">
              <w:rPr>
                <w:rFonts w:ascii="Montserrat" w:hAnsi="Montserrat"/>
              </w:rPr>
              <w:br/>
            </w:r>
          </w:p>
        </w:tc>
        <w:tc>
          <w:tcPr>
            <w:tcW w:w="1894" w:type="dxa"/>
          </w:tcPr>
          <w:p w14:paraId="6DF068DD" w14:textId="77777777" w:rsidR="00797B6A" w:rsidRDefault="00E27B5E" w:rsidP="00257A62">
            <w:pPr>
              <w:pStyle w:val="NoSpacing"/>
              <w:rPr>
                <w:rFonts w:ascii="Montserrat" w:hAnsi="Montserrat"/>
              </w:rPr>
            </w:pPr>
            <w:r w:rsidRPr="007429AE">
              <w:rPr>
                <w:rFonts w:ascii="Montserrat" w:hAnsi="Montserrat"/>
              </w:rPr>
              <w:lastRenderedPageBreak/>
              <w:t>PAT Testing - every November.</w:t>
            </w:r>
          </w:p>
          <w:p w14:paraId="365783C4" w14:textId="77777777" w:rsidR="00450EE2" w:rsidRDefault="00450EE2" w:rsidP="00257A62">
            <w:pPr>
              <w:pStyle w:val="NoSpacing"/>
              <w:rPr>
                <w:rFonts w:ascii="Montserrat" w:hAnsi="Montserrat"/>
              </w:rPr>
            </w:pPr>
          </w:p>
          <w:p w14:paraId="40B56E44" w14:textId="77777777" w:rsidR="00450EE2" w:rsidRDefault="00450EE2" w:rsidP="00257A62">
            <w:pPr>
              <w:pStyle w:val="NoSpacing"/>
              <w:rPr>
                <w:rFonts w:ascii="Montserrat" w:hAnsi="Montserrat"/>
              </w:rPr>
            </w:pPr>
          </w:p>
          <w:p w14:paraId="2D94E97A" w14:textId="77777777" w:rsidR="00450EE2" w:rsidRDefault="00450EE2" w:rsidP="00257A62">
            <w:pPr>
              <w:pStyle w:val="NoSpacing"/>
              <w:rPr>
                <w:rFonts w:ascii="Montserrat" w:hAnsi="Montserrat"/>
              </w:rPr>
            </w:pPr>
          </w:p>
          <w:p w14:paraId="216D4EF6" w14:textId="77777777" w:rsidR="00450EE2" w:rsidRDefault="00450EE2" w:rsidP="00257A62">
            <w:pPr>
              <w:pStyle w:val="NoSpacing"/>
              <w:rPr>
                <w:rFonts w:ascii="Montserrat" w:hAnsi="Montserrat"/>
              </w:rPr>
            </w:pPr>
          </w:p>
          <w:p w14:paraId="7EF3303A" w14:textId="77777777" w:rsidR="00450EE2" w:rsidRDefault="00450EE2" w:rsidP="00257A62">
            <w:pPr>
              <w:pStyle w:val="NoSpacing"/>
              <w:rPr>
                <w:rFonts w:ascii="Montserrat" w:hAnsi="Montserrat"/>
              </w:rPr>
            </w:pPr>
          </w:p>
          <w:p w14:paraId="30CA95BF" w14:textId="77777777" w:rsidR="00450EE2" w:rsidRDefault="00450EE2" w:rsidP="00257A62">
            <w:pPr>
              <w:pStyle w:val="NoSpacing"/>
              <w:rPr>
                <w:rFonts w:ascii="Montserrat" w:hAnsi="Montserrat"/>
              </w:rPr>
            </w:pPr>
          </w:p>
          <w:p w14:paraId="2BDBCCDB" w14:textId="77777777" w:rsidR="00450EE2" w:rsidRDefault="00450EE2" w:rsidP="00257A62">
            <w:pPr>
              <w:pStyle w:val="NoSpacing"/>
              <w:rPr>
                <w:rFonts w:ascii="Montserrat" w:hAnsi="Montserrat"/>
              </w:rPr>
            </w:pPr>
          </w:p>
          <w:p w14:paraId="62E4BEC6" w14:textId="77777777" w:rsidR="00542A48" w:rsidRDefault="00450EE2" w:rsidP="00257A62">
            <w:pPr>
              <w:pStyle w:val="NoSpacing"/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lastRenderedPageBreak/>
              <w:t>Chris Bright to Liaise with Sue Pheasant about  Distribution boards (DB) and circuits”</w:t>
            </w:r>
            <w:r w:rsidR="00B076BE">
              <w:rPr>
                <w:rFonts w:ascii="Montserrat" w:hAnsi="Montserrat"/>
              </w:rPr>
              <w:t xml:space="preserve"> </w:t>
            </w:r>
          </w:p>
          <w:p w14:paraId="11DDAEDF" w14:textId="77777777" w:rsidR="00542A48" w:rsidRDefault="00542A48" w:rsidP="00257A62">
            <w:pPr>
              <w:pStyle w:val="NoSpacing"/>
              <w:rPr>
                <w:rFonts w:ascii="Montserrat" w:hAnsi="Montserrat"/>
              </w:rPr>
            </w:pPr>
          </w:p>
          <w:p w14:paraId="2805AB1A" w14:textId="7C779009" w:rsidR="00450EE2" w:rsidRDefault="00B076BE" w:rsidP="00257A62">
            <w:pPr>
              <w:pStyle w:val="NoSpacing"/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t>To be done ASAP</w:t>
            </w:r>
            <w:r w:rsidR="00450EE2">
              <w:rPr>
                <w:rFonts w:ascii="Montserrat" w:hAnsi="Montserrat"/>
              </w:rPr>
              <w:t xml:space="preserve">. </w:t>
            </w:r>
          </w:p>
          <w:p w14:paraId="1D6A45FF" w14:textId="77777777" w:rsidR="00450EE2" w:rsidRDefault="00450EE2" w:rsidP="00257A62">
            <w:pPr>
              <w:pStyle w:val="NoSpacing"/>
              <w:rPr>
                <w:rFonts w:ascii="Montserrat" w:hAnsi="Montserrat"/>
              </w:rPr>
            </w:pPr>
          </w:p>
          <w:p w14:paraId="606CD753" w14:textId="7DD9F518" w:rsidR="00450EE2" w:rsidRPr="007429AE" w:rsidRDefault="00450EE2" w:rsidP="00257A62">
            <w:pPr>
              <w:pStyle w:val="NoSpacing"/>
              <w:rPr>
                <w:rFonts w:ascii="Montserrat" w:hAnsi="Montserrat"/>
              </w:rPr>
            </w:pPr>
          </w:p>
        </w:tc>
        <w:tc>
          <w:tcPr>
            <w:tcW w:w="1045" w:type="dxa"/>
          </w:tcPr>
          <w:p w14:paraId="4A8D6A76" w14:textId="61AEA2B2" w:rsidR="00797B6A" w:rsidRPr="007429AE" w:rsidRDefault="00797B6A" w:rsidP="00257A62">
            <w:pPr>
              <w:pStyle w:val="NoSpacing"/>
              <w:rPr>
                <w:rFonts w:ascii="Montserrat" w:hAnsi="Montserrat"/>
              </w:rPr>
            </w:pPr>
          </w:p>
        </w:tc>
      </w:tr>
      <w:tr w:rsidR="00040F11" w:rsidRPr="007429AE" w14:paraId="685EAA92" w14:textId="77777777" w:rsidTr="00B92E2D">
        <w:tc>
          <w:tcPr>
            <w:tcW w:w="2100" w:type="dxa"/>
          </w:tcPr>
          <w:p w14:paraId="03FE9053" w14:textId="166F4BD9" w:rsidR="00797B6A" w:rsidRPr="007429AE" w:rsidRDefault="00257154" w:rsidP="00257A62">
            <w:pPr>
              <w:pStyle w:val="NoSpacing"/>
              <w:rPr>
                <w:rFonts w:ascii="Montserrat" w:hAnsi="Montserrat"/>
                <w:b/>
              </w:rPr>
            </w:pPr>
            <w:r w:rsidRPr="007429AE">
              <w:rPr>
                <w:rFonts w:ascii="Montserrat" w:hAnsi="Montserrat"/>
                <w:b/>
              </w:rPr>
              <w:t>Fire</w:t>
            </w:r>
          </w:p>
        </w:tc>
        <w:tc>
          <w:tcPr>
            <w:tcW w:w="2468" w:type="dxa"/>
          </w:tcPr>
          <w:p w14:paraId="57F3835D" w14:textId="3AF5BD58" w:rsidR="00797B6A" w:rsidRPr="007429AE" w:rsidRDefault="00407224" w:rsidP="00257A62">
            <w:pPr>
              <w:pStyle w:val="NoSpacing"/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t>Persons</w:t>
            </w:r>
            <w:r w:rsidR="00B625AE" w:rsidRPr="007429AE">
              <w:rPr>
                <w:rFonts w:ascii="Montserrat" w:hAnsi="Montserrat"/>
              </w:rPr>
              <w:t xml:space="preserve"> </w:t>
            </w:r>
            <w:r w:rsidR="006759E8" w:rsidRPr="007429AE">
              <w:rPr>
                <w:rFonts w:ascii="Montserrat" w:hAnsi="Montserrat"/>
              </w:rPr>
              <w:t>if there is a fire whilst on the premises</w:t>
            </w:r>
          </w:p>
        </w:tc>
        <w:tc>
          <w:tcPr>
            <w:tcW w:w="2411" w:type="dxa"/>
          </w:tcPr>
          <w:p w14:paraId="24CA0467" w14:textId="77777777" w:rsidR="00797B6A" w:rsidRPr="007429AE" w:rsidRDefault="006759E8" w:rsidP="00257A62">
            <w:pPr>
              <w:pStyle w:val="NoSpacing"/>
              <w:rPr>
                <w:rFonts w:ascii="Montserrat" w:hAnsi="Montserrat"/>
              </w:rPr>
            </w:pPr>
            <w:r w:rsidRPr="007429AE">
              <w:rPr>
                <w:rFonts w:ascii="Montserrat" w:hAnsi="Montserrat"/>
              </w:rPr>
              <w:t xml:space="preserve">Smoke detectors </w:t>
            </w:r>
            <w:r w:rsidR="00B21C42" w:rsidRPr="007429AE">
              <w:rPr>
                <w:rFonts w:ascii="Montserrat" w:hAnsi="Montserrat"/>
              </w:rPr>
              <w:t>in the building.</w:t>
            </w:r>
          </w:p>
          <w:p w14:paraId="2976EDA7" w14:textId="77777777" w:rsidR="00B21C42" w:rsidRPr="007429AE" w:rsidRDefault="00B21C42" w:rsidP="00257A62">
            <w:pPr>
              <w:pStyle w:val="NoSpacing"/>
              <w:rPr>
                <w:rFonts w:ascii="Montserrat" w:hAnsi="Montserrat"/>
              </w:rPr>
            </w:pPr>
          </w:p>
          <w:p w14:paraId="422D0EA8" w14:textId="0A82E76D" w:rsidR="000832D6" w:rsidRPr="007429AE" w:rsidRDefault="003A77AD" w:rsidP="00257A62">
            <w:pPr>
              <w:pStyle w:val="NoSpacing"/>
              <w:rPr>
                <w:rFonts w:ascii="Montserrat" w:hAnsi="Montserrat"/>
                <w:color w:val="FF0000"/>
              </w:rPr>
            </w:pPr>
            <w:r w:rsidRPr="007429AE">
              <w:rPr>
                <w:rFonts w:ascii="Montserrat" w:hAnsi="Montserrat"/>
                <w:color w:val="FF0000"/>
              </w:rPr>
              <w:t>Fire e</w:t>
            </w:r>
            <w:r w:rsidR="007C2B1C" w:rsidRPr="007429AE">
              <w:rPr>
                <w:rFonts w:ascii="Montserrat" w:hAnsi="Montserrat"/>
                <w:color w:val="FF0000"/>
              </w:rPr>
              <w:t>scape</w:t>
            </w:r>
            <w:r w:rsidRPr="007429AE">
              <w:rPr>
                <w:rFonts w:ascii="Montserrat" w:hAnsi="Montserrat"/>
                <w:color w:val="FF0000"/>
              </w:rPr>
              <w:t xml:space="preserve"> procedure in place with appropriate </w:t>
            </w:r>
            <w:r w:rsidR="007C2B1C" w:rsidRPr="007429AE">
              <w:rPr>
                <w:rFonts w:ascii="Montserrat" w:hAnsi="Montserrat"/>
                <w:color w:val="FF0000"/>
              </w:rPr>
              <w:t xml:space="preserve">safety </w:t>
            </w:r>
            <w:r w:rsidRPr="007429AE">
              <w:rPr>
                <w:rFonts w:ascii="Montserrat" w:hAnsi="Montserrat"/>
                <w:color w:val="FF0000"/>
              </w:rPr>
              <w:t>signage.</w:t>
            </w:r>
          </w:p>
          <w:p w14:paraId="4C7D1CFD" w14:textId="77777777" w:rsidR="00D24106" w:rsidRPr="007429AE" w:rsidRDefault="00D24106" w:rsidP="00257A62">
            <w:pPr>
              <w:pStyle w:val="NoSpacing"/>
              <w:rPr>
                <w:rFonts w:ascii="Montserrat" w:hAnsi="Montserrat"/>
                <w:color w:val="FF0000"/>
              </w:rPr>
            </w:pPr>
          </w:p>
          <w:p w14:paraId="53F51B9F" w14:textId="567A051A" w:rsidR="00D24106" w:rsidRPr="007429AE" w:rsidRDefault="00D24106" w:rsidP="00257A62">
            <w:pPr>
              <w:pStyle w:val="NoSpacing"/>
              <w:rPr>
                <w:rFonts w:ascii="Montserrat" w:hAnsi="Montserrat"/>
              </w:rPr>
            </w:pPr>
            <w:r w:rsidRPr="007429AE">
              <w:rPr>
                <w:rFonts w:ascii="Montserrat" w:hAnsi="Montserrat"/>
              </w:rPr>
              <w:lastRenderedPageBreak/>
              <w:t>Escape routes kept clear at all times.</w:t>
            </w:r>
          </w:p>
          <w:p w14:paraId="4898354B" w14:textId="77777777" w:rsidR="003A77AD" w:rsidRPr="007429AE" w:rsidRDefault="003A77AD" w:rsidP="00257A62">
            <w:pPr>
              <w:pStyle w:val="NoSpacing"/>
              <w:rPr>
                <w:rFonts w:ascii="Montserrat" w:hAnsi="Montserrat"/>
              </w:rPr>
            </w:pPr>
          </w:p>
          <w:p w14:paraId="4056AB67" w14:textId="7BA98855" w:rsidR="003467D9" w:rsidRPr="007429AE" w:rsidRDefault="003467D9" w:rsidP="00257A62">
            <w:pPr>
              <w:pStyle w:val="NoSpacing"/>
              <w:rPr>
                <w:rFonts w:ascii="Montserrat" w:hAnsi="Montserrat"/>
              </w:rPr>
            </w:pPr>
            <w:r w:rsidRPr="007429AE">
              <w:rPr>
                <w:rFonts w:ascii="Montserrat" w:hAnsi="Montserrat"/>
              </w:rPr>
              <w:t xml:space="preserve">Fire extinguishers </w:t>
            </w:r>
            <w:r w:rsidR="00947341" w:rsidRPr="007429AE">
              <w:rPr>
                <w:rFonts w:ascii="Montserrat" w:hAnsi="Montserrat"/>
              </w:rPr>
              <w:t>accessible and regularly checked.</w:t>
            </w:r>
          </w:p>
          <w:p w14:paraId="7D6BDA46" w14:textId="77777777" w:rsidR="00947341" w:rsidRPr="007429AE" w:rsidRDefault="00947341" w:rsidP="00257A62">
            <w:pPr>
              <w:pStyle w:val="NoSpacing"/>
              <w:rPr>
                <w:rFonts w:ascii="Montserrat" w:hAnsi="Montserrat"/>
              </w:rPr>
            </w:pPr>
          </w:p>
          <w:p w14:paraId="3AA52CDC" w14:textId="69F39837" w:rsidR="00B21C42" w:rsidRDefault="00B21C42" w:rsidP="00257A62">
            <w:pPr>
              <w:pStyle w:val="NoSpacing"/>
              <w:rPr>
                <w:rFonts w:ascii="Montserrat" w:hAnsi="Montserrat"/>
              </w:rPr>
            </w:pPr>
            <w:r w:rsidRPr="007429AE">
              <w:rPr>
                <w:rFonts w:ascii="Montserrat" w:hAnsi="Montserrat"/>
              </w:rPr>
              <w:t>WBBC responsible for weekly fire alarm testing</w:t>
            </w:r>
            <w:r w:rsidR="003B4D1B" w:rsidRPr="007429AE">
              <w:rPr>
                <w:rFonts w:ascii="Montserrat" w:hAnsi="Montserrat"/>
              </w:rPr>
              <w:t xml:space="preserve"> and yearly check</w:t>
            </w:r>
            <w:r w:rsidR="00947341" w:rsidRPr="007429AE">
              <w:rPr>
                <w:rFonts w:ascii="Montserrat" w:hAnsi="Montserrat"/>
              </w:rPr>
              <w:t>s</w:t>
            </w:r>
            <w:r w:rsidR="003B4D1B" w:rsidRPr="007429AE">
              <w:rPr>
                <w:rFonts w:ascii="Montserrat" w:hAnsi="Montserrat"/>
              </w:rPr>
              <w:t>.</w:t>
            </w:r>
            <w:r w:rsidR="00334E27">
              <w:rPr>
                <w:rFonts w:ascii="Montserrat" w:hAnsi="Montserrat"/>
              </w:rPr>
              <w:br/>
            </w:r>
            <w:r w:rsidR="00334E27">
              <w:rPr>
                <w:rFonts w:ascii="Montserrat" w:hAnsi="Montserrat"/>
              </w:rPr>
              <w:br/>
              <w:t>Promptly remove unwanted combustible material eg paper, cardboard.</w:t>
            </w:r>
          </w:p>
          <w:p w14:paraId="5045F623" w14:textId="77777777" w:rsidR="000C2C7F" w:rsidRDefault="000C2C7F" w:rsidP="00257A62">
            <w:pPr>
              <w:pStyle w:val="NoSpacing"/>
              <w:rPr>
                <w:rFonts w:ascii="Montserrat" w:hAnsi="Montserrat"/>
              </w:rPr>
            </w:pPr>
          </w:p>
          <w:p w14:paraId="56A604B5" w14:textId="77777777" w:rsidR="000C2C7F" w:rsidRDefault="000C2C7F" w:rsidP="00257A62">
            <w:pPr>
              <w:pStyle w:val="NoSpacing"/>
              <w:rPr>
                <w:rFonts w:ascii="Montserrat" w:hAnsi="Montserrat"/>
              </w:rPr>
            </w:pPr>
          </w:p>
          <w:p w14:paraId="7DD7E748" w14:textId="77777777" w:rsidR="000C2C7F" w:rsidRDefault="000C2C7F" w:rsidP="00257A62">
            <w:pPr>
              <w:pStyle w:val="NoSpacing"/>
              <w:rPr>
                <w:rFonts w:ascii="Montserrat" w:hAnsi="Montserrat"/>
              </w:rPr>
            </w:pPr>
          </w:p>
          <w:p w14:paraId="08D2D046" w14:textId="77777777" w:rsidR="000C2C7F" w:rsidRPr="007429AE" w:rsidRDefault="000C2C7F" w:rsidP="00257A62">
            <w:pPr>
              <w:pStyle w:val="NoSpacing"/>
              <w:rPr>
                <w:rFonts w:ascii="Montserrat" w:hAnsi="Montserrat"/>
              </w:rPr>
            </w:pPr>
          </w:p>
          <w:p w14:paraId="34035E01" w14:textId="31787323" w:rsidR="003467D9" w:rsidRPr="007429AE" w:rsidRDefault="003467D9" w:rsidP="00257A62">
            <w:pPr>
              <w:pStyle w:val="NoSpacing"/>
              <w:rPr>
                <w:rFonts w:ascii="Montserrat" w:hAnsi="Montserrat"/>
              </w:rPr>
            </w:pPr>
          </w:p>
        </w:tc>
        <w:tc>
          <w:tcPr>
            <w:tcW w:w="2845" w:type="dxa"/>
          </w:tcPr>
          <w:p w14:paraId="6FAC37DC" w14:textId="14675E97" w:rsidR="00797B6A" w:rsidRDefault="003B4D1B" w:rsidP="00257A62">
            <w:pPr>
              <w:pStyle w:val="NoSpacing"/>
              <w:rPr>
                <w:rFonts w:ascii="Montserrat" w:hAnsi="Montserrat"/>
              </w:rPr>
            </w:pPr>
            <w:r w:rsidRPr="007429AE">
              <w:rPr>
                <w:rFonts w:ascii="Montserrat" w:hAnsi="Montserrat"/>
              </w:rPr>
              <w:lastRenderedPageBreak/>
              <w:t xml:space="preserve">Ensure smoke detectors in </w:t>
            </w:r>
            <w:r w:rsidR="00CB5048">
              <w:rPr>
                <w:rFonts w:ascii="Montserrat" w:hAnsi="Montserrat"/>
              </w:rPr>
              <w:t xml:space="preserve">WBBC premises </w:t>
            </w:r>
            <w:r w:rsidRPr="007429AE">
              <w:rPr>
                <w:rFonts w:ascii="Montserrat" w:hAnsi="Montserrat"/>
              </w:rPr>
              <w:t>are replaced every 10yrs.</w:t>
            </w:r>
          </w:p>
          <w:p w14:paraId="3FBE34D9" w14:textId="77777777" w:rsidR="001708E3" w:rsidRDefault="001708E3" w:rsidP="00257A62">
            <w:pPr>
              <w:pStyle w:val="NoSpacing"/>
              <w:rPr>
                <w:rFonts w:ascii="Montserrat" w:hAnsi="Montserrat"/>
              </w:rPr>
            </w:pPr>
          </w:p>
          <w:p w14:paraId="7C95638A" w14:textId="5FD45201" w:rsidR="001708E3" w:rsidRPr="007429AE" w:rsidRDefault="001708E3" w:rsidP="00257A62">
            <w:pPr>
              <w:pStyle w:val="NoSpacing"/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t>List of smoke detectors, their locations and expiry dates</w:t>
            </w:r>
          </w:p>
          <w:p w14:paraId="2855D096" w14:textId="77777777" w:rsidR="003A77AD" w:rsidRPr="007429AE" w:rsidRDefault="003A77AD" w:rsidP="00257A62">
            <w:pPr>
              <w:pStyle w:val="NoSpacing"/>
              <w:rPr>
                <w:rFonts w:ascii="Montserrat" w:hAnsi="Montserrat"/>
              </w:rPr>
            </w:pPr>
          </w:p>
          <w:p w14:paraId="66515048" w14:textId="56661D29" w:rsidR="003A77AD" w:rsidRDefault="008744E4" w:rsidP="00257A62">
            <w:pPr>
              <w:pStyle w:val="NoSpacing"/>
              <w:rPr>
                <w:rFonts w:ascii="Montserrat" w:hAnsi="Montserrat"/>
                <w:color w:val="FF0000"/>
              </w:rPr>
            </w:pPr>
            <w:r w:rsidRPr="007429AE">
              <w:rPr>
                <w:rFonts w:ascii="Montserrat" w:hAnsi="Montserrat"/>
                <w:color w:val="FF0000"/>
              </w:rPr>
              <w:t xml:space="preserve">Ensure all </w:t>
            </w:r>
            <w:r w:rsidR="00334E27">
              <w:rPr>
                <w:rFonts w:ascii="Montserrat" w:hAnsi="Montserrat"/>
                <w:color w:val="FF0000"/>
              </w:rPr>
              <w:t>persons, especially visitors,</w:t>
            </w:r>
            <w:r w:rsidR="00BB5D9F" w:rsidRPr="007429AE">
              <w:rPr>
                <w:rFonts w:ascii="Montserrat" w:hAnsi="Montserrat"/>
                <w:color w:val="FF0000"/>
              </w:rPr>
              <w:t xml:space="preserve"> are aware of the fire evacuation procedures, escape routes and fire assembly point.</w:t>
            </w:r>
            <w:r w:rsidR="001708E3">
              <w:rPr>
                <w:rFonts w:ascii="Montserrat" w:hAnsi="Montserrat"/>
                <w:color w:val="FF0000"/>
              </w:rPr>
              <w:br/>
            </w:r>
            <w:r w:rsidR="001708E3">
              <w:rPr>
                <w:rFonts w:ascii="Montserrat" w:hAnsi="Montserrat"/>
                <w:color w:val="FF0000"/>
              </w:rPr>
              <w:br/>
            </w:r>
            <w:r w:rsidR="001708E3" w:rsidRPr="001708E3">
              <w:rPr>
                <w:rFonts w:ascii="Montserrat" w:hAnsi="Montserrat"/>
                <w:color w:val="000000" w:themeColor="text1"/>
              </w:rPr>
              <w:t>How often are fire extinguishers checked?</w:t>
            </w:r>
          </w:p>
          <w:p w14:paraId="05921067" w14:textId="77777777" w:rsidR="001708E3" w:rsidRDefault="001708E3" w:rsidP="00257A62">
            <w:pPr>
              <w:pStyle w:val="NoSpacing"/>
              <w:rPr>
                <w:rFonts w:ascii="Montserrat" w:hAnsi="Montserrat"/>
                <w:color w:val="FF0000"/>
              </w:rPr>
            </w:pPr>
          </w:p>
          <w:p w14:paraId="003A1054" w14:textId="1CCC0879" w:rsidR="001708E3" w:rsidRPr="007429AE" w:rsidRDefault="001708E3" w:rsidP="00257A62">
            <w:pPr>
              <w:pStyle w:val="NoSpacing"/>
              <w:rPr>
                <w:rFonts w:ascii="Montserrat" w:hAnsi="Montserrat"/>
              </w:rPr>
            </w:pPr>
          </w:p>
        </w:tc>
        <w:tc>
          <w:tcPr>
            <w:tcW w:w="1839" w:type="dxa"/>
          </w:tcPr>
          <w:p w14:paraId="0C8FB616" w14:textId="77777777" w:rsidR="00797B6A" w:rsidRDefault="00334E27" w:rsidP="00257A62">
            <w:pPr>
              <w:pStyle w:val="NoSpacing"/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lastRenderedPageBreak/>
              <w:t xml:space="preserve">Chris Bright </w:t>
            </w:r>
            <w:r w:rsidR="00DA6AA1" w:rsidRPr="007429AE">
              <w:rPr>
                <w:rFonts w:ascii="Montserrat" w:hAnsi="Montserrat"/>
              </w:rPr>
              <w:t xml:space="preserve"> </w:t>
            </w:r>
          </w:p>
          <w:p w14:paraId="1218BDF5" w14:textId="77777777" w:rsidR="001708E3" w:rsidRDefault="001708E3" w:rsidP="00257A62">
            <w:pPr>
              <w:pStyle w:val="NoSpacing"/>
              <w:rPr>
                <w:rFonts w:ascii="Montserrat" w:hAnsi="Montserrat"/>
              </w:rPr>
            </w:pPr>
          </w:p>
          <w:p w14:paraId="4C93836E" w14:textId="77777777" w:rsidR="001708E3" w:rsidRDefault="001708E3" w:rsidP="00257A62">
            <w:pPr>
              <w:pStyle w:val="NoSpacing"/>
              <w:rPr>
                <w:rFonts w:ascii="Montserrat" w:hAnsi="Montserrat"/>
              </w:rPr>
            </w:pPr>
          </w:p>
          <w:p w14:paraId="16980804" w14:textId="77777777" w:rsidR="001708E3" w:rsidRDefault="001708E3" w:rsidP="00257A62">
            <w:pPr>
              <w:pStyle w:val="NoSpacing"/>
              <w:rPr>
                <w:rFonts w:ascii="Montserrat" w:hAnsi="Montserrat"/>
              </w:rPr>
            </w:pPr>
          </w:p>
          <w:p w14:paraId="5B5702D9" w14:textId="77777777" w:rsidR="001708E3" w:rsidRDefault="001708E3" w:rsidP="00257A62">
            <w:pPr>
              <w:pStyle w:val="NoSpacing"/>
              <w:rPr>
                <w:rFonts w:ascii="Montserrat" w:hAnsi="Montserrat"/>
              </w:rPr>
            </w:pPr>
          </w:p>
          <w:p w14:paraId="28FB68F3" w14:textId="77777777" w:rsidR="001708E3" w:rsidRDefault="001708E3" w:rsidP="00257A62">
            <w:pPr>
              <w:pStyle w:val="NoSpacing"/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t xml:space="preserve">Chris Bright to liaise with Sue </w:t>
            </w:r>
            <w:r>
              <w:rPr>
                <w:rFonts w:ascii="Montserrat" w:hAnsi="Montserrat"/>
              </w:rPr>
              <w:lastRenderedPageBreak/>
              <w:t>Pheasant about a list</w:t>
            </w:r>
          </w:p>
          <w:p w14:paraId="2BDCFC59" w14:textId="77777777" w:rsidR="00CF6401" w:rsidRDefault="00CF6401" w:rsidP="00257A62">
            <w:pPr>
              <w:pStyle w:val="NoSpacing"/>
              <w:rPr>
                <w:rFonts w:ascii="Montserrat" w:hAnsi="Montserrat"/>
              </w:rPr>
            </w:pPr>
          </w:p>
          <w:p w14:paraId="71CEAF72" w14:textId="77777777" w:rsidR="00CF6401" w:rsidRDefault="00CF6401" w:rsidP="00257A62">
            <w:pPr>
              <w:pStyle w:val="NoSpacing"/>
              <w:rPr>
                <w:rFonts w:ascii="Montserrat" w:hAnsi="Montserrat"/>
              </w:rPr>
            </w:pPr>
          </w:p>
          <w:p w14:paraId="6EB35244" w14:textId="77777777" w:rsidR="00CF6401" w:rsidRDefault="00CF6401" w:rsidP="00257A62">
            <w:pPr>
              <w:pStyle w:val="NoSpacing"/>
              <w:rPr>
                <w:rFonts w:ascii="Montserrat" w:hAnsi="Montserrat"/>
              </w:rPr>
            </w:pPr>
          </w:p>
          <w:p w14:paraId="5CAA6F23" w14:textId="77777777" w:rsidR="00CF6401" w:rsidRDefault="00CF6401" w:rsidP="00257A62">
            <w:pPr>
              <w:pStyle w:val="NoSpacing"/>
              <w:rPr>
                <w:rFonts w:ascii="Montserrat" w:hAnsi="Montserrat"/>
              </w:rPr>
            </w:pPr>
          </w:p>
          <w:p w14:paraId="0A225491" w14:textId="77777777" w:rsidR="00CF6401" w:rsidRDefault="00CF6401" w:rsidP="00257A62">
            <w:pPr>
              <w:pStyle w:val="NoSpacing"/>
              <w:rPr>
                <w:rFonts w:ascii="Montserrat" w:hAnsi="Montserrat"/>
              </w:rPr>
            </w:pPr>
          </w:p>
          <w:p w14:paraId="0DD4BD57" w14:textId="77777777" w:rsidR="00CF6401" w:rsidRDefault="00CF6401" w:rsidP="00257A62">
            <w:pPr>
              <w:pStyle w:val="NoSpacing"/>
              <w:rPr>
                <w:rFonts w:ascii="Montserrat" w:hAnsi="Montserrat"/>
              </w:rPr>
            </w:pPr>
          </w:p>
          <w:p w14:paraId="4E911053" w14:textId="082AD4FB" w:rsidR="00CF6401" w:rsidRPr="007429AE" w:rsidRDefault="00436246" w:rsidP="00257A62">
            <w:pPr>
              <w:pStyle w:val="NoSpacing"/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t xml:space="preserve">This will be the subject of a fire risk assessment already ordered, due on Friday </w:t>
            </w:r>
            <w:r w:rsidR="00090CA5">
              <w:rPr>
                <w:rFonts w:ascii="Montserrat" w:hAnsi="Montserrat"/>
              </w:rPr>
              <w:t>25</w:t>
            </w:r>
            <w:r w:rsidR="00090CA5" w:rsidRPr="00090CA5">
              <w:rPr>
                <w:rFonts w:ascii="Montserrat" w:hAnsi="Montserrat"/>
                <w:vertAlign w:val="superscript"/>
              </w:rPr>
              <w:t>th</w:t>
            </w:r>
            <w:r w:rsidR="00090CA5">
              <w:rPr>
                <w:rFonts w:ascii="Montserrat" w:hAnsi="Montserrat"/>
              </w:rPr>
              <w:t xml:space="preserve"> September 2025.</w:t>
            </w:r>
          </w:p>
        </w:tc>
        <w:tc>
          <w:tcPr>
            <w:tcW w:w="1894" w:type="dxa"/>
          </w:tcPr>
          <w:p w14:paraId="2E2C27A2" w14:textId="61BDA3CF" w:rsidR="00797B6A" w:rsidRPr="007429AE" w:rsidRDefault="00FE27B3" w:rsidP="00257A62">
            <w:pPr>
              <w:pStyle w:val="NoSpacing"/>
              <w:rPr>
                <w:rFonts w:ascii="Montserrat" w:hAnsi="Montserrat"/>
              </w:rPr>
            </w:pPr>
            <w:r w:rsidRPr="007429AE">
              <w:rPr>
                <w:rFonts w:ascii="Montserrat" w:hAnsi="Montserrat"/>
              </w:rPr>
              <w:lastRenderedPageBreak/>
              <w:t>Smoke detectors to be replaced by beginning of 2029 (building work took place end of 2018).</w:t>
            </w:r>
          </w:p>
        </w:tc>
        <w:tc>
          <w:tcPr>
            <w:tcW w:w="1045" w:type="dxa"/>
          </w:tcPr>
          <w:p w14:paraId="6EF92DCB" w14:textId="7446EDA1" w:rsidR="00797B6A" w:rsidRPr="007429AE" w:rsidRDefault="00797B6A" w:rsidP="00257A62">
            <w:pPr>
              <w:pStyle w:val="NoSpacing"/>
              <w:rPr>
                <w:rFonts w:ascii="Montserrat" w:hAnsi="Montserrat"/>
              </w:rPr>
            </w:pPr>
          </w:p>
        </w:tc>
      </w:tr>
      <w:tr w:rsidR="00040F11" w:rsidRPr="007429AE" w14:paraId="38A05D56" w14:textId="77777777" w:rsidTr="00B92E2D">
        <w:tc>
          <w:tcPr>
            <w:tcW w:w="2100" w:type="dxa"/>
          </w:tcPr>
          <w:p w14:paraId="1F54B0A3" w14:textId="77777777" w:rsidR="00797B6A" w:rsidRDefault="00A17487" w:rsidP="00257A62">
            <w:pPr>
              <w:pStyle w:val="NoSpacing"/>
              <w:rPr>
                <w:rFonts w:ascii="Montserrat" w:hAnsi="Montserrat"/>
                <w:b/>
              </w:rPr>
            </w:pPr>
            <w:r w:rsidRPr="007429AE">
              <w:rPr>
                <w:rFonts w:ascii="Montserrat" w:hAnsi="Montserrat"/>
                <w:b/>
              </w:rPr>
              <w:t>Slips, trips and falls.  Spillages.</w:t>
            </w:r>
          </w:p>
          <w:p w14:paraId="69FA6629" w14:textId="77777777" w:rsidR="00281E5A" w:rsidRDefault="00281E5A" w:rsidP="00257A62">
            <w:pPr>
              <w:pStyle w:val="NoSpacing"/>
              <w:rPr>
                <w:rFonts w:ascii="Montserrat" w:hAnsi="Montserrat"/>
                <w:b/>
              </w:rPr>
            </w:pPr>
          </w:p>
          <w:p w14:paraId="727439E5" w14:textId="77777777" w:rsidR="00281E5A" w:rsidRDefault="00281E5A" w:rsidP="00257A62">
            <w:pPr>
              <w:pStyle w:val="NoSpacing"/>
              <w:rPr>
                <w:rFonts w:ascii="Montserrat" w:hAnsi="Montserrat"/>
                <w:b/>
              </w:rPr>
            </w:pPr>
          </w:p>
          <w:p w14:paraId="2FE80DA2" w14:textId="77777777" w:rsidR="00281E5A" w:rsidRDefault="00281E5A" w:rsidP="00257A62">
            <w:pPr>
              <w:pStyle w:val="NoSpacing"/>
              <w:rPr>
                <w:rFonts w:ascii="Montserrat" w:hAnsi="Montserrat"/>
                <w:b/>
              </w:rPr>
            </w:pPr>
          </w:p>
          <w:p w14:paraId="1C79E99D" w14:textId="77777777" w:rsidR="00281E5A" w:rsidRDefault="00281E5A" w:rsidP="00257A62">
            <w:pPr>
              <w:pStyle w:val="NoSpacing"/>
              <w:rPr>
                <w:rFonts w:ascii="Montserrat" w:hAnsi="Montserrat"/>
                <w:b/>
              </w:rPr>
            </w:pPr>
          </w:p>
          <w:p w14:paraId="0CC1E955" w14:textId="77777777" w:rsidR="00281E5A" w:rsidRDefault="00281E5A" w:rsidP="00257A62">
            <w:pPr>
              <w:pStyle w:val="NoSpacing"/>
              <w:rPr>
                <w:rFonts w:ascii="Montserrat" w:hAnsi="Montserrat"/>
                <w:b/>
              </w:rPr>
            </w:pPr>
          </w:p>
          <w:p w14:paraId="3FA74570" w14:textId="77777777" w:rsidR="00281E5A" w:rsidRDefault="00281E5A" w:rsidP="00257A62">
            <w:pPr>
              <w:pStyle w:val="NoSpacing"/>
              <w:rPr>
                <w:rFonts w:ascii="Montserrat" w:hAnsi="Montserrat"/>
                <w:b/>
              </w:rPr>
            </w:pPr>
          </w:p>
          <w:p w14:paraId="4B1237ED" w14:textId="77777777" w:rsidR="00281E5A" w:rsidRDefault="00281E5A" w:rsidP="00257A62">
            <w:pPr>
              <w:pStyle w:val="NoSpacing"/>
              <w:rPr>
                <w:rFonts w:ascii="Montserrat" w:hAnsi="Montserrat"/>
                <w:b/>
              </w:rPr>
            </w:pPr>
          </w:p>
          <w:p w14:paraId="16DA7C77" w14:textId="77777777" w:rsidR="00281E5A" w:rsidRDefault="00281E5A" w:rsidP="00257A62">
            <w:pPr>
              <w:pStyle w:val="NoSpacing"/>
              <w:rPr>
                <w:rFonts w:ascii="Montserrat" w:hAnsi="Montserrat"/>
                <w:b/>
              </w:rPr>
            </w:pPr>
          </w:p>
          <w:p w14:paraId="42751F2F" w14:textId="77777777" w:rsidR="00281E5A" w:rsidRDefault="00281E5A" w:rsidP="00257A62">
            <w:pPr>
              <w:pStyle w:val="NoSpacing"/>
              <w:rPr>
                <w:rFonts w:ascii="Montserrat" w:hAnsi="Montserrat"/>
                <w:b/>
              </w:rPr>
            </w:pPr>
          </w:p>
          <w:p w14:paraId="294B6E03" w14:textId="77777777" w:rsidR="00281E5A" w:rsidRDefault="00281E5A" w:rsidP="00257A62">
            <w:pPr>
              <w:pStyle w:val="NoSpacing"/>
              <w:rPr>
                <w:rFonts w:ascii="Montserrat" w:hAnsi="Montserrat"/>
                <w:b/>
              </w:rPr>
            </w:pPr>
          </w:p>
          <w:p w14:paraId="15D6807B" w14:textId="77777777" w:rsidR="00281E5A" w:rsidRDefault="00281E5A" w:rsidP="00257A62">
            <w:pPr>
              <w:pStyle w:val="NoSpacing"/>
              <w:rPr>
                <w:rFonts w:ascii="Montserrat" w:hAnsi="Montserrat"/>
                <w:b/>
              </w:rPr>
            </w:pPr>
          </w:p>
          <w:p w14:paraId="19B16A08" w14:textId="77777777" w:rsidR="00281E5A" w:rsidRDefault="00281E5A" w:rsidP="00257A62">
            <w:pPr>
              <w:pStyle w:val="NoSpacing"/>
              <w:rPr>
                <w:rFonts w:ascii="Montserrat" w:hAnsi="Montserrat"/>
                <w:b/>
              </w:rPr>
            </w:pPr>
          </w:p>
          <w:p w14:paraId="3CB7CAD3" w14:textId="77777777" w:rsidR="00281E5A" w:rsidRDefault="00281E5A" w:rsidP="00257A62">
            <w:pPr>
              <w:pStyle w:val="NoSpacing"/>
              <w:rPr>
                <w:rFonts w:ascii="Montserrat" w:hAnsi="Montserrat"/>
                <w:b/>
              </w:rPr>
            </w:pPr>
          </w:p>
          <w:p w14:paraId="281F1315" w14:textId="77777777" w:rsidR="00281E5A" w:rsidRDefault="00281E5A" w:rsidP="00257A62">
            <w:pPr>
              <w:pStyle w:val="NoSpacing"/>
              <w:rPr>
                <w:rFonts w:ascii="Montserrat" w:hAnsi="Montserrat"/>
                <w:b/>
              </w:rPr>
            </w:pPr>
          </w:p>
          <w:p w14:paraId="6CAE6CDA" w14:textId="77777777" w:rsidR="00281E5A" w:rsidRDefault="00281E5A" w:rsidP="00257A62">
            <w:pPr>
              <w:pStyle w:val="NoSpacing"/>
              <w:rPr>
                <w:rFonts w:ascii="Montserrat" w:hAnsi="Montserrat"/>
                <w:b/>
              </w:rPr>
            </w:pPr>
          </w:p>
          <w:p w14:paraId="6E73E071" w14:textId="77777777" w:rsidR="00281E5A" w:rsidRDefault="00281E5A" w:rsidP="00257A62">
            <w:pPr>
              <w:pStyle w:val="NoSpacing"/>
              <w:rPr>
                <w:rFonts w:ascii="Montserrat" w:hAnsi="Montserrat"/>
                <w:b/>
              </w:rPr>
            </w:pPr>
          </w:p>
          <w:p w14:paraId="47C630A9" w14:textId="77777777" w:rsidR="00281E5A" w:rsidRDefault="00281E5A" w:rsidP="00257A62">
            <w:pPr>
              <w:pStyle w:val="NoSpacing"/>
              <w:rPr>
                <w:rFonts w:ascii="Montserrat" w:hAnsi="Montserrat"/>
                <w:b/>
              </w:rPr>
            </w:pPr>
          </w:p>
          <w:p w14:paraId="1C8BB10B" w14:textId="77777777" w:rsidR="00281E5A" w:rsidRDefault="00281E5A" w:rsidP="00257A62">
            <w:pPr>
              <w:pStyle w:val="NoSpacing"/>
              <w:rPr>
                <w:rFonts w:ascii="Montserrat" w:hAnsi="Montserrat"/>
                <w:b/>
              </w:rPr>
            </w:pPr>
          </w:p>
          <w:p w14:paraId="2D30A73F" w14:textId="77777777" w:rsidR="00281E5A" w:rsidRDefault="00281E5A" w:rsidP="00257A62">
            <w:pPr>
              <w:pStyle w:val="NoSpacing"/>
              <w:rPr>
                <w:rFonts w:ascii="Montserrat" w:hAnsi="Montserrat"/>
                <w:b/>
              </w:rPr>
            </w:pPr>
          </w:p>
          <w:p w14:paraId="4128ED54" w14:textId="77777777" w:rsidR="00281E5A" w:rsidRDefault="00281E5A" w:rsidP="00257A62">
            <w:pPr>
              <w:pStyle w:val="NoSpacing"/>
              <w:rPr>
                <w:rFonts w:ascii="Montserrat" w:hAnsi="Montserrat"/>
                <w:b/>
              </w:rPr>
            </w:pPr>
          </w:p>
          <w:p w14:paraId="6C893FF0" w14:textId="77777777" w:rsidR="00281E5A" w:rsidRDefault="00281E5A" w:rsidP="00257A62">
            <w:pPr>
              <w:pStyle w:val="NoSpacing"/>
              <w:rPr>
                <w:rFonts w:ascii="Montserrat" w:hAnsi="Montserrat"/>
                <w:b/>
              </w:rPr>
            </w:pPr>
          </w:p>
          <w:p w14:paraId="47E9F8B8" w14:textId="77777777" w:rsidR="00281E5A" w:rsidRDefault="00281E5A" w:rsidP="00257A62">
            <w:pPr>
              <w:pStyle w:val="NoSpacing"/>
              <w:rPr>
                <w:rFonts w:ascii="Montserrat" w:hAnsi="Montserrat"/>
                <w:b/>
              </w:rPr>
            </w:pPr>
          </w:p>
          <w:p w14:paraId="34EED0A2" w14:textId="77777777" w:rsidR="00281E5A" w:rsidRDefault="00281E5A" w:rsidP="00257A62">
            <w:pPr>
              <w:pStyle w:val="NoSpacing"/>
              <w:rPr>
                <w:rFonts w:ascii="Montserrat" w:hAnsi="Montserrat"/>
                <w:b/>
              </w:rPr>
            </w:pPr>
          </w:p>
          <w:p w14:paraId="3201A80E" w14:textId="78E1A6A8" w:rsidR="00281E5A" w:rsidRDefault="00281E5A" w:rsidP="00281E5A">
            <w:pPr>
              <w:pStyle w:val="NoSpacing"/>
              <w:rPr>
                <w:rFonts w:ascii="Montserrat" w:hAnsi="Montserrat"/>
                <w:b/>
              </w:rPr>
            </w:pPr>
            <w:r w:rsidRPr="007429AE">
              <w:rPr>
                <w:rFonts w:ascii="Montserrat" w:hAnsi="Montserrat"/>
                <w:b/>
              </w:rPr>
              <w:lastRenderedPageBreak/>
              <w:t>Slips, trips and falls.  Spillages</w:t>
            </w:r>
            <w:r>
              <w:rPr>
                <w:rFonts w:ascii="Montserrat" w:hAnsi="Montserrat"/>
                <w:b/>
              </w:rPr>
              <w:t xml:space="preserve"> (cont.)</w:t>
            </w:r>
            <w:r w:rsidRPr="007429AE">
              <w:rPr>
                <w:rFonts w:ascii="Montserrat" w:hAnsi="Montserrat"/>
                <w:b/>
              </w:rPr>
              <w:t>.</w:t>
            </w:r>
          </w:p>
          <w:p w14:paraId="5EE21C30" w14:textId="77777777" w:rsidR="00F05B75" w:rsidRDefault="00F05B75" w:rsidP="00281E5A">
            <w:pPr>
              <w:pStyle w:val="NoSpacing"/>
              <w:rPr>
                <w:rFonts w:ascii="Montserrat" w:hAnsi="Montserrat"/>
                <w:b/>
              </w:rPr>
            </w:pPr>
          </w:p>
          <w:p w14:paraId="3E018748" w14:textId="77777777" w:rsidR="00F05B75" w:rsidRDefault="00F05B75" w:rsidP="00281E5A">
            <w:pPr>
              <w:pStyle w:val="NoSpacing"/>
              <w:rPr>
                <w:rFonts w:ascii="Montserrat" w:hAnsi="Montserrat"/>
                <w:b/>
              </w:rPr>
            </w:pPr>
          </w:p>
          <w:p w14:paraId="7FED0661" w14:textId="77777777" w:rsidR="00F05B75" w:rsidRDefault="00F05B75" w:rsidP="00281E5A">
            <w:pPr>
              <w:pStyle w:val="NoSpacing"/>
              <w:rPr>
                <w:rFonts w:ascii="Montserrat" w:hAnsi="Montserrat"/>
                <w:b/>
              </w:rPr>
            </w:pPr>
          </w:p>
          <w:p w14:paraId="73A5D43D" w14:textId="77777777" w:rsidR="00F05B75" w:rsidRDefault="00F05B75" w:rsidP="00281E5A">
            <w:pPr>
              <w:pStyle w:val="NoSpacing"/>
              <w:rPr>
                <w:rFonts w:ascii="Montserrat" w:hAnsi="Montserrat"/>
                <w:b/>
              </w:rPr>
            </w:pPr>
          </w:p>
          <w:p w14:paraId="224968B4" w14:textId="77777777" w:rsidR="00F05B75" w:rsidRDefault="00F05B75" w:rsidP="00281E5A">
            <w:pPr>
              <w:pStyle w:val="NoSpacing"/>
              <w:rPr>
                <w:rFonts w:ascii="Montserrat" w:hAnsi="Montserrat"/>
                <w:b/>
              </w:rPr>
            </w:pPr>
          </w:p>
          <w:p w14:paraId="14FCB29F" w14:textId="77777777" w:rsidR="00F05B75" w:rsidRDefault="00F05B75" w:rsidP="00281E5A">
            <w:pPr>
              <w:pStyle w:val="NoSpacing"/>
              <w:rPr>
                <w:rFonts w:ascii="Montserrat" w:hAnsi="Montserrat"/>
                <w:b/>
              </w:rPr>
            </w:pPr>
          </w:p>
          <w:p w14:paraId="3B48020F" w14:textId="77777777" w:rsidR="00F05B75" w:rsidRDefault="00F05B75" w:rsidP="00281E5A">
            <w:pPr>
              <w:pStyle w:val="NoSpacing"/>
              <w:rPr>
                <w:rFonts w:ascii="Montserrat" w:hAnsi="Montserrat"/>
                <w:b/>
              </w:rPr>
            </w:pPr>
          </w:p>
          <w:p w14:paraId="5C87BB02" w14:textId="77777777" w:rsidR="00F05B75" w:rsidRDefault="00F05B75" w:rsidP="00281E5A">
            <w:pPr>
              <w:pStyle w:val="NoSpacing"/>
              <w:rPr>
                <w:rFonts w:ascii="Montserrat" w:hAnsi="Montserrat"/>
                <w:b/>
              </w:rPr>
            </w:pPr>
          </w:p>
          <w:p w14:paraId="43A6E7EB" w14:textId="77777777" w:rsidR="00F05B75" w:rsidRDefault="00F05B75" w:rsidP="00281E5A">
            <w:pPr>
              <w:pStyle w:val="NoSpacing"/>
              <w:rPr>
                <w:rFonts w:ascii="Montserrat" w:hAnsi="Montserrat"/>
                <w:b/>
              </w:rPr>
            </w:pPr>
          </w:p>
          <w:p w14:paraId="4AA517F3" w14:textId="77777777" w:rsidR="00F05B75" w:rsidRDefault="00F05B75" w:rsidP="00281E5A">
            <w:pPr>
              <w:pStyle w:val="NoSpacing"/>
              <w:rPr>
                <w:rFonts w:ascii="Montserrat" w:hAnsi="Montserrat"/>
                <w:b/>
              </w:rPr>
            </w:pPr>
          </w:p>
          <w:p w14:paraId="7167220D" w14:textId="77777777" w:rsidR="00F05B75" w:rsidRDefault="00F05B75" w:rsidP="00281E5A">
            <w:pPr>
              <w:pStyle w:val="NoSpacing"/>
              <w:rPr>
                <w:rFonts w:ascii="Montserrat" w:hAnsi="Montserrat"/>
                <w:b/>
              </w:rPr>
            </w:pPr>
          </w:p>
          <w:p w14:paraId="33BAB08D" w14:textId="77777777" w:rsidR="00F05B75" w:rsidRDefault="00F05B75" w:rsidP="00281E5A">
            <w:pPr>
              <w:pStyle w:val="NoSpacing"/>
              <w:rPr>
                <w:rFonts w:ascii="Montserrat" w:hAnsi="Montserrat"/>
                <w:b/>
              </w:rPr>
            </w:pPr>
          </w:p>
          <w:p w14:paraId="43BA7026" w14:textId="77777777" w:rsidR="00F05B75" w:rsidRDefault="00F05B75" w:rsidP="00281E5A">
            <w:pPr>
              <w:pStyle w:val="NoSpacing"/>
              <w:rPr>
                <w:rFonts w:ascii="Montserrat" w:hAnsi="Montserrat"/>
                <w:b/>
              </w:rPr>
            </w:pPr>
          </w:p>
          <w:p w14:paraId="1200ACDA" w14:textId="77777777" w:rsidR="00F05B75" w:rsidRDefault="00F05B75" w:rsidP="00281E5A">
            <w:pPr>
              <w:pStyle w:val="NoSpacing"/>
              <w:rPr>
                <w:rFonts w:ascii="Montserrat" w:hAnsi="Montserrat"/>
                <w:b/>
              </w:rPr>
            </w:pPr>
          </w:p>
          <w:p w14:paraId="2CDF213C" w14:textId="77777777" w:rsidR="00F05B75" w:rsidRDefault="00F05B75" w:rsidP="00281E5A">
            <w:pPr>
              <w:pStyle w:val="NoSpacing"/>
              <w:rPr>
                <w:rFonts w:ascii="Montserrat" w:hAnsi="Montserrat"/>
                <w:b/>
              </w:rPr>
            </w:pPr>
          </w:p>
          <w:p w14:paraId="431C7EF3" w14:textId="77777777" w:rsidR="00F05B75" w:rsidRDefault="00F05B75" w:rsidP="00281E5A">
            <w:pPr>
              <w:pStyle w:val="NoSpacing"/>
              <w:rPr>
                <w:rFonts w:ascii="Montserrat" w:hAnsi="Montserrat"/>
                <w:b/>
              </w:rPr>
            </w:pPr>
          </w:p>
          <w:p w14:paraId="0A2BBEC9" w14:textId="77777777" w:rsidR="00F05B75" w:rsidRDefault="00F05B75" w:rsidP="00281E5A">
            <w:pPr>
              <w:pStyle w:val="NoSpacing"/>
              <w:rPr>
                <w:rFonts w:ascii="Montserrat" w:hAnsi="Montserrat"/>
                <w:b/>
              </w:rPr>
            </w:pPr>
          </w:p>
          <w:p w14:paraId="61A5CD35" w14:textId="77777777" w:rsidR="00F05B75" w:rsidRDefault="00F05B75" w:rsidP="00281E5A">
            <w:pPr>
              <w:pStyle w:val="NoSpacing"/>
              <w:rPr>
                <w:rFonts w:ascii="Montserrat" w:hAnsi="Montserrat"/>
                <w:b/>
              </w:rPr>
            </w:pPr>
          </w:p>
          <w:p w14:paraId="11A85777" w14:textId="77777777" w:rsidR="00F05B75" w:rsidRDefault="00F05B75" w:rsidP="00281E5A">
            <w:pPr>
              <w:pStyle w:val="NoSpacing"/>
              <w:rPr>
                <w:rFonts w:ascii="Montserrat" w:hAnsi="Montserrat"/>
                <w:b/>
              </w:rPr>
            </w:pPr>
          </w:p>
          <w:p w14:paraId="0F999D1B" w14:textId="77777777" w:rsidR="00F05B75" w:rsidRDefault="00F05B75" w:rsidP="00281E5A">
            <w:pPr>
              <w:pStyle w:val="NoSpacing"/>
              <w:rPr>
                <w:rFonts w:ascii="Montserrat" w:hAnsi="Montserrat"/>
                <w:b/>
              </w:rPr>
            </w:pPr>
          </w:p>
          <w:p w14:paraId="380F6111" w14:textId="77777777" w:rsidR="00F05B75" w:rsidRDefault="00F05B75" w:rsidP="00281E5A">
            <w:pPr>
              <w:pStyle w:val="NoSpacing"/>
              <w:rPr>
                <w:rFonts w:ascii="Montserrat" w:hAnsi="Montserrat"/>
                <w:b/>
              </w:rPr>
            </w:pPr>
          </w:p>
          <w:p w14:paraId="746E79A9" w14:textId="77777777" w:rsidR="00F05B75" w:rsidRDefault="00F05B75" w:rsidP="00281E5A">
            <w:pPr>
              <w:pStyle w:val="NoSpacing"/>
              <w:rPr>
                <w:rFonts w:ascii="Montserrat" w:hAnsi="Montserrat"/>
                <w:b/>
              </w:rPr>
            </w:pPr>
          </w:p>
          <w:p w14:paraId="6723A8A0" w14:textId="77777777" w:rsidR="00F05B75" w:rsidRDefault="00F05B75" w:rsidP="00F05B75">
            <w:pPr>
              <w:pStyle w:val="NoSpacing"/>
              <w:rPr>
                <w:rFonts w:ascii="Montserrat" w:hAnsi="Montserrat"/>
                <w:b/>
              </w:rPr>
            </w:pPr>
            <w:r w:rsidRPr="007429AE">
              <w:rPr>
                <w:rFonts w:ascii="Montserrat" w:hAnsi="Montserrat"/>
                <w:b/>
              </w:rPr>
              <w:lastRenderedPageBreak/>
              <w:t>Slips, trips and falls.  Spillages</w:t>
            </w:r>
            <w:r>
              <w:rPr>
                <w:rFonts w:ascii="Montserrat" w:hAnsi="Montserrat"/>
                <w:b/>
              </w:rPr>
              <w:t xml:space="preserve"> (cont.)</w:t>
            </w:r>
            <w:r w:rsidRPr="007429AE">
              <w:rPr>
                <w:rFonts w:ascii="Montserrat" w:hAnsi="Montserrat"/>
                <w:b/>
              </w:rPr>
              <w:t>.</w:t>
            </w:r>
          </w:p>
          <w:p w14:paraId="0E6EB36B" w14:textId="77777777" w:rsidR="00F05B75" w:rsidRDefault="00F05B75" w:rsidP="00281E5A">
            <w:pPr>
              <w:pStyle w:val="NoSpacing"/>
              <w:rPr>
                <w:rFonts w:ascii="Montserrat" w:hAnsi="Montserrat"/>
                <w:b/>
              </w:rPr>
            </w:pPr>
          </w:p>
          <w:p w14:paraId="52845606" w14:textId="77777777" w:rsidR="00F05B75" w:rsidRDefault="00F05B75" w:rsidP="00281E5A">
            <w:pPr>
              <w:pStyle w:val="NoSpacing"/>
              <w:rPr>
                <w:rFonts w:ascii="Montserrat" w:hAnsi="Montserrat"/>
                <w:b/>
              </w:rPr>
            </w:pPr>
          </w:p>
          <w:p w14:paraId="2192D040" w14:textId="77777777" w:rsidR="00F05B75" w:rsidRDefault="00F05B75" w:rsidP="00281E5A">
            <w:pPr>
              <w:pStyle w:val="NoSpacing"/>
              <w:rPr>
                <w:rFonts w:ascii="Montserrat" w:hAnsi="Montserrat"/>
                <w:b/>
              </w:rPr>
            </w:pPr>
          </w:p>
          <w:p w14:paraId="30EAA50E" w14:textId="77777777" w:rsidR="00F05B75" w:rsidRDefault="00F05B75" w:rsidP="00281E5A">
            <w:pPr>
              <w:pStyle w:val="NoSpacing"/>
              <w:rPr>
                <w:rFonts w:ascii="Montserrat" w:hAnsi="Montserrat"/>
                <w:b/>
              </w:rPr>
            </w:pPr>
          </w:p>
          <w:p w14:paraId="63AB6E64" w14:textId="77777777" w:rsidR="00F05B75" w:rsidRDefault="00F05B75" w:rsidP="00281E5A">
            <w:pPr>
              <w:pStyle w:val="NoSpacing"/>
              <w:rPr>
                <w:rFonts w:ascii="Montserrat" w:hAnsi="Montserrat"/>
                <w:b/>
              </w:rPr>
            </w:pPr>
          </w:p>
          <w:p w14:paraId="7F0A6282" w14:textId="77777777" w:rsidR="00F05B75" w:rsidRDefault="00F05B75" w:rsidP="00281E5A">
            <w:pPr>
              <w:pStyle w:val="NoSpacing"/>
              <w:rPr>
                <w:rFonts w:ascii="Montserrat" w:hAnsi="Montserrat"/>
                <w:b/>
              </w:rPr>
            </w:pPr>
          </w:p>
          <w:p w14:paraId="4CCD0FD1" w14:textId="77777777" w:rsidR="00F05B75" w:rsidRDefault="00F05B75" w:rsidP="00281E5A">
            <w:pPr>
              <w:pStyle w:val="NoSpacing"/>
              <w:rPr>
                <w:rFonts w:ascii="Montserrat" w:hAnsi="Montserrat"/>
                <w:b/>
              </w:rPr>
            </w:pPr>
          </w:p>
          <w:p w14:paraId="68C5CCBB" w14:textId="77777777" w:rsidR="00F05B75" w:rsidRDefault="00F05B75" w:rsidP="00281E5A">
            <w:pPr>
              <w:pStyle w:val="NoSpacing"/>
              <w:rPr>
                <w:rFonts w:ascii="Montserrat" w:hAnsi="Montserrat"/>
                <w:b/>
              </w:rPr>
            </w:pPr>
          </w:p>
          <w:p w14:paraId="09DB6309" w14:textId="77777777" w:rsidR="00F05B75" w:rsidRDefault="00F05B75" w:rsidP="00281E5A">
            <w:pPr>
              <w:pStyle w:val="NoSpacing"/>
              <w:rPr>
                <w:rFonts w:ascii="Montserrat" w:hAnsi="Montserrat"/>
                <w:b/>
              </w:rPr>
            </w:pPr>
          </w:p>
          <w:p w14:paraId="179D057A" w14:textId="77777777" w:rsidR="00F05B75" w:rsidRDefault="00F05B75" w:rsidP="00281E5A">
            <w:pPr>
              <w:pStyle w:val="NoSpacing"/>
              <w:rPr>
                <w:rFonts w:ascii="Montserrat" w:hAnsi="Montserrat"/>
                <w:b/>
              </w:rPr>
            </w:pPr>
          </w:p>
          <w:p w14:paraId="3FBCCA63" w14:textId="77777777" w:rsidR="00F05B75" w:rsidRDefault="00F05B75" w:rsidP="00281E5A">
            <w:pPr>
              <w:pStyle w:val="NoSpacing"/>
              <w:rPr>
                <w:rFonts w:ascii="Montserrat" w:hAnsi="Montserrat"/>
                <w:b/>
              </w:rPr>
            </w:pPr>
          </w:p>
          <w:p w14:paraId="3165EAF5" w14:textId="77777777" w:rsidR="00F05B75" w:rsidRDefault="00F05B75" w:rsidP="00281E5A">
            <w:pPr>
              <w:pStyle w:val="NoSpacing"/>
              <w:rPr>
                <w:rFonts w:ascii="Montserrat" w:hAnsi="Montserrat"/>
                <w:b/>
              </w:rPr>
            </w:pPr>
          </w:p>
          <w:p w14:paraId="7540EF88" w14:textId="77777777" w:rsidR="00F05B75" w:rsidRDefault="00F05B75" w:rsidP="00281E5A">
            <w:pPr>
              <w:pStyle w:val="NoSpacing"/>
              <w:rPr>
                <w:rFonts w:ascii="Montserrat" w:hAnsi="Montserrat"/>
                <w:b/>
              </w:rPr>
            </w:pPr>
          </w:p>
          <w:p w14:paraId="3D218A85" w14:textId="77777777" w:rsidR="00F05B75" w:rsidRDefault="00F05B75" w:rsidP="00281E5A">
            <w:pPr>
              <w:pStyle w:val="NoSpacing"/>
              <w:rPr>
                <w:rFonts w:ascii="Montserrat" w:hAnsi="Montserrat"/>
                <w:b/>
              </w:rPr>
            </w:pPr>
          </w:p>
          <w:p w14:paraId="0D895F32" w14:textId="77777777" w:rsidR="00F05B75" w:rsidRDefault="00F05B75" w:rsidP="00281E5A">
            <w:pPr>
              <w:pStyle w:val="NoSpacing"/>
              <w:rPr>
                <w:rFonts w:ascii="Montserrat" w:hAnsi="Montserrat"/>
                <w:b/>
              </w:rPr>
            </w:pPr>
          </w:p>
          <w:p w14:paraId="6F5427A5" w14:textId="77777777" w:rsidR="00281E5A" w:rsidRDefault="00281E5A" w:rsidP="00257A62">
            <w:pPr>
              <w:pStyle w:val="NoSpacing"/>
              <w:rPr>
                <w:rFonts w:ascii="Montserrat" w:hAnsi="Montserrat"/>
                <w:b/>
              </w:rPr>
            </w:pPr>
          </w:p>
          <w:p w14:paraId="16B18FF9" w14:textId="77777777" w:rsidR="00281E5A" w:rsidRDefault="00281E5A" w:rsidP="00257A62">
            <w:pPr>
              <w:pStyle w:val="NoSpacing"/>
              <w:rPr>
                <w:rFonts w:ascii="Montserrat" w:hAnsi="Montserrat"/>
                <w:b/>
              </w:rPr>
            </w:pPr>
          </w:p>
          <w:p w14:paraId="01E0FF77" w14:textId="77777777" w:rsidR="00F05B75" w:rsidRDefault="00F05B75" w:rsidP="00257A62">
            <w:pPr>
              <w:pStyle w:val="NoSpacing"/>
              <w:rPr>
                <w:rFonts w:ascii="Montserrat" w:hAnsi="Montserrat"/>
                <w:b/>
              </w:rPr>
            </w:pPr>
          </w:p>
          <w:p w14:paraId="551847E4" w14:textId="77777777" w:rsidR="00F05B75" w:rsidRDefault="00F05B75" w:rsidP="00257A62">
            <w:pPr>
              <w:pStyle w:val="NoSpacing"/>
              <w:rPr>
                <w:rFonts w:ascii="Montserrat" w:hAnsi="Montserrat"/>
                <w:b/>
              </w:rPr>
            </w:pPr>
          </w:p>
          <w:p w14:paraId="12C29D8D" w14:textId="03DFCB83" w:rsidR="00F05B75" w:rsidRPr="007429AE" w:rsidRDefault="00F05B75" w:rsidP="00257A62">
            <w:pPr>
              <w:pStyle w:val="NoSpacing"/>
              <w:rPr>
                <w:rFonts w:ascii="Montserrat" w:hAnsi="Montserrat"/>
                <w:b/>
              </w:rPr>
            </w:pPr>
          </w:p>
        </w:tc>
        <w:tc>
          <w:tcPr>
            <w:tcW w:w="2468" w:type="dxa"/>
          </w:tcPr>
          <w:p w14:paraId="72C0EB32" w14:textId="794C9D7F" w:rsidR="00797B6A" w:rsidRPr="007429AE" w:rsidRDefault="00336BF3" w:rsidP="00257A62">
            <w:pPr>
              <w:pStyle w:val="NoSpacing"/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lastRenderedPageBreak/>
              <w:t xml:space="preserve">Persons </w:t>
            </w:r>
            <w:r w:rsidR="009A249B" w:rsidRPr="007429AE">
              <w:rPr>
                <w:rFonts w:ascii="Montserrat" w:hAnsi="Montserrat"/>
              </w:rPr>
              <w:t xml:space="preserve">attending </w:t>
            </w:r>
            <w:r w:rsidR="00281E5A">
              <w:rPr>
                <w:rFonts w:ascii="Montserrat" w:hAnsi="Montserrat"/>
              </w:rPr>
              <w:t>events</w:t>
            </w:r>
            <w:r w:rsidR="009A249B" w:rsidRPr="007429AE">
              <w:rPr>
                <w:rFonts w:ascii="Montserrat" w:hAnsi="Montserrat"/>
              </w:rPr>
              <w:t xml:space="preserve"> </w:t>
            </w:r>
          </w:p>
          <w:p w14:paraId="7D238E6C" w14:textId="77777777" w:rsidR="006B025E" w:rsidRPr="007429AE" w:rsidRDefault="006B025E" w:rsidP="00257A62">
            <w:pPr>
              <w:pStyle w:val="NoSpacing"/>
              <w:rPr>
                <w:rFonts w:ascii="Montserrat" w:hAnsi="Montserrat"/>
              </w:rPr>
            </w:pPr>
          </w:p>
          <w:p w14:paraId="3E129CBF" w14:textId="14158115" w:rsidR="009A249B" w:rsidRPr="007429AE" w:rsidRDefault="0041520B" w:rsidP="00257A62">
            <w:pPr>
              <w:pStyle w:val="NoSpacing"/>
              <w:rPr>
                <w:rFonts w:ascii="Montserrat" w:hAnsi="Montserrat"/>
              </w:rPr>
            </w:pPr>
            <w:r w:rsidRPr="007429AE">
              <w:rPr>
                <w:rFonts w:ascii="Montserrat" w:hAnsi="Montserrat"/>
              </w:rPr>
              <w:t>Spillages in k</w:t>
            </w:r>
            <w:r w:rsidR="009A249B" w:rsidRPr="007429AE">
              <w:rPr>
                <w:rFonts w:ascii="Montserrat" w:hAnsi="Montserrat"/>
              </w:rPr>
              <w:t>itchen</w:t>
            </w:r>
            <w:r w:rsidRPr="007429AE">
              <w:rPr>
                <w:rFonts w:ascii="Montserrat" w:hAnsi="Montserrat"/>
              </w:rPr>
              <w:t xml:space="preserve"> area</w:t>
            </w:r>
            <w:r w:rsidR="00555399">
              <w:rPr>
                <w:rFonts w:ascii="Montserrat" w:hAnsi="Montserrat"/>
              </w:rPr>
              <w:t>s</w:t>
            </w:r>
            <w:r w:rsidRPr="007429AE">
              <w:rPr>
                <w:rFonts w:ascii="Montserrat" w:hAnsi="Montserrat"/>
              </w:rPr>
              <w:t xml:space="preserve"> possible.</w:t>
            </w:r>
          </w:p>
          <w:p w14:paraId="7D49E63B" w14:textId="77777777" w:rsidR="006B025E" w:rsidRPr="007429AE" w:rsidRDefault="006B025E" w:rsidP="00257A62">
            <w:pPr>
              <w:pStyle w:val="NoSpacing"/>
              <w:rPr>
                <w:rFonts w:ascii="Montserrat" w:hAnsi="Montserrat"/>
              </w:rPr>
            </w:pPr>
          </w:p>
          <w:p w14:paraId="17E24B01" w14:textId="77777777" w:rsidR="006B025E" w:rsidRDefault="006B025E" w:rsidP="00257A62">
            <w:pPr>
              <w:pStyle w:val="NoSpacing"/>
              <w:rPr>
                <w:rFonts w:ascii="Montserrat" w:hAnsi="Montserrat"/>
              </w:rPr>
            </w:pPr>
            <w:r w:rsidRPr="007429AE">
              <w:rPr>
                <w:rFonts w:ascii="Montserrat" w:hAnsi="Montserrat"/>
              </w:rPr>
              <w:t>Trailing wires</w:t>
            </w:r>
          </w:p>
          <w:p w14:paraId="2266B03F" w14:textId="77777777" w:rsidR="008726E9" w:rsidRDefault="008726E9" w:rsidP="00257A62">
            <w:pPr>
              <w:pStyle w:val="NoSpacing"/>
              <w:rPr>
                <w:rFonts w:ascii="Montserrat" w:hAnsi="Montserrat"/>
              </w:rPr>
            </w:pPr>
          </w:p>
          <w:p w14:paraId="62EAAD75" w14:textId="77777777" w:rsidR="008726E9" w:rsidRDefault="008726E9" w:rsidP="00257A62">
            <w:pPr>
              <w:pStyle w:val="NoSpacing"/>
              <w:rPr>
                <w:rFonts w:ascii="Montserrat" w:hAnsi="Montserrat"/>
              </w:rPr>
            </w:pPr>
          </w:p>
          <w:p w14:paraId="7964F136" w14:textId="77777777" w:rsidR="008726E9" w:rsidRDefault="008726E9" w:rsidP="00257A62">
            <w:pPr>
              <w:pStyle w:val="NoSpacing"/>
              <w:rPr>
                <w:rFonts w:ascii="Montserrat" w:hAnsi="Montserrat"/>
              </w:rPr>
            </w:pPr>
          </w:p>
          <w:p w14:paraId="37C44598" w14:textId="77777777" w:rsidR="008726E9" w:rsidRDefault="008726E9" w:rsidP="00257A62">
            <w:pPr>
              <w:pStyle w:val="NoSpacing"/>
              <w:rPr>
                <w:rFonts w:ascii="Montserrat" w:hAnsi="Montserrat"/>
              </w:rPr>
            </w:pPr>
          </w:p>
          <w:p w14:paraId="681207BD" w14:textId="77777777" w:rsidR="008726E9" w:rsidRDefault="008726E9" w:rsidP="00257A62">
            <w:pPr>
              <w:pStyle w:val="NoSpacing"/>
              <w:rPr>
                <w:rFonts w:ascii="Montserrat" w:hAnsi="Montserrat"/>
              </w:rPr>
            </w:pPr>
          </w:p>
          <w:p w14:paraId="543A37CF" w14:textId="77777777" w:rsidR="008726E9" w:rsidRDefault="008726E9" w:rsidP="00257A62">
            <w:pPr>
              <w:pStyle w:val="NoSpacing"/>
              <w:rPr>
                <w:rFonts w:ascii="Montserrat" w:hAnsi="Montserrat"/>
              </w:rPr>
            </w:pPr>
          </w:p>
          <w:p w14:paraId="2387F660" w14:textId="77777777" w:rsidR="008726E9" w:rsidRDefault="008726E9" w:rsidP="00257A62">
            <w:pPr>
              <w:pStyle w:val="NoSpacing"/>
              <w:rPr>
                <w:rFonts w:ascii="Montserrat" w:hAnsi="Montserrat"/>
              </w:rPr>
            </w:pPr>
          </w:p>
          <w:p w14:paraId="4AFDA212" w14:textId="77777777" w:rsidR="008726E9" w:rsidRDefault="008726E9" w:rsidP="00257A62">
            <w:pPr>
              <w:pStyle w:val="NoSpacing"/>
              <w:rPr>
                <w:rFonts w:ascii="Montserrat" w:hAnsi="Montserrat"/>
              </w:rPr>
            </w:pPr>
          </w:p>
          <w:p w14:paraId="40E24AE8" w14:textId="77777777" w:rsidR="008726E9" w:rsidRDefault="008726E9" w:rsidP="00257A62">
            <w:pPr>
              <w:pStyle w:val="NoSpacing"/>
              <w:rPr>
                <w:rFonts w:ascii="Montserrat" w:hAnsi="Montserrat"/>
              </w:rPr>
            </w:pPr>
          </w:p>
          <w:p w14:paraId="45877247" w14:textId="77777777" w:rsidR="008726E9" w:rsidRDefault="008726E9" w:rsidP="00257A62">
            <w:pPr>
              <w:pStyle w:val="NoSpacing"/>
              <w:rPr>
                <w:rFonts w:ascii="Montserrat" w:hAnsi="Montserrat"/>
              </w:rPr>
            </w:pPr>
          </w:p>
          <w:p w14:paraId="14703B82" w14:textId="77777777" w:rsidR="008726E9" w:rsidRDefault="008726E9" w:rsidP="00257A62">
            <w:pPr>
              <w:pStyle w:val="NoSpacing"/>
              <w:rPr>
                <w:rFonts w:ascii="Montserrat" w:hAnsi="Montserrat"/>
              </w:rPr>
            </w:pPr>
          </w:p>
          <w:p w14:paraId="2B3CBE56" w14:textId="77777777" w:rsidR="008726E9" w:rsidRDefault="008726E9" w:rsidP="00257A62">
            <w:pPr>
              <w:pStyle w:val="NoSpacing"/>
              <w:rPr>
                <w:rFonts w:ascii="Montserrat" w:hAnsi="Montserrat"/>
              </w:rPr>
            </w:pPr>
          </w:p>
          <w:p w14:paraId="5218922E" w14:textId="77777777" w:rsidR="008726E9" w:rsidRDefault="008726E9" w:rsidP="00257A62">
            <w:pPr>
              <w:pStyle w:val="NoSpacing"/>
              <w:rPr>
                <w:rFonts w:ascii="Montserrat" w:hAnsi="Montserrat"/>
              </w:rPr>
            </w:pPr>
          </w:p>
          <w:p w14:paraId="67CD0CED" w14:textId="77777777" w:rsidR="008726E9" w:rsidRDefault="008726E9" w:rsidP="00257A62">
            <w:pPr>
              <w:pStyle w:val="NoSpacing"/>
              <w:rPr>
                <w:rFonts w:ascii="Montserrat" w:hAnsi="Montserrat"/>
              </w:rPr>
            </w:pPr>
          </w:p>
          <w:p w14:paraId="01A42442" w14:textId="77777777" w:rsidR="008726E9" w:rsidRDefault="008726E9" w:rsidP="00257A62">
            <w:pPr>
              <w:pStyle w:val="NoSpacing"/>
              <w:rPr>
                <w:rFonts w:ascii="Montserrat" w:hAnsi="Montserrat"/>
              </w:rPr>
            </w:pPr>
          </w:p>
          <w:p w14:paraId="1F936570" w14:textId="77777777" w:rsidR="008726E9" w:rsidRDefault="008726E9" w:rsidP="00257A62">
            <w:pPr>
              <w:pStyle w:val="NoSpacing"/>
              <w:rPr>
                <w:rFonts w:ascii="Montserrat" w:hAnsi="Montserrat"/>
              </w:rPr>
            </w:pPr>
          </w:p>
          <w:p w14:paraId="50D653D1" w14:textId="77777777" w:rsidR="008726E9" w:rsidRDefault="008726E9" w:rsidP="00257A62">
            <w:pPr>
              <w:pStyle w:val="NoSpacing"/>
              <w:rPr>
                <w:rFonts w:ascii="Montserrat" w:hAnsi="Montserrat"/>
              </w:rPr>
            </w:pPr>
          </w:p>
          <w:p w14:paraId="285CC3EE" w14:textId="77777777" w:rsidR="008726E9" w:rsidRDefault="008726E9" w:rsidP="00257A62">
            <w:pPr>
              <w:pStyle w:val="NoSpacing"/>
              <w:rPr>
                <w:rFonts w:ascii="Montserrat" w:hAnsi="Montserrat"/>
              </w:rPr>
            </w:pPr>
          </w:p>
          <w:p w14:paraId="56480B3C" w14:textId="77777777" w:rsidR="008726E9" w:rsidRDefault="008726E9" w:rsidP="00257A62">
            <w:pPr>
              <w:pStyle w:val="NoSpacing"/>
              <w:rPr>
                <w:rFonts w:ascii="Montserrat" w:hAnsi="Montserrat"/>
              </w:rPr>
            </w:pPr>
          </w:p>
          <w:p w14:paraId="54043902" w14:textId="77777777" w:rsidR="008726E9" w:rsidRDefault="008726E9" w:rsidP="00257A62">
            <w:pPr>
              <w:pStyle w:val="NoSpacing"/>
              <w:rPr>
                <w:rFonts w:ascii="Montserrat" w:hAnsi="Montserrat"/>
              </w:rPr>
            </w:pPr>
          </w:p>
          <w:p w14:paraId="7D9A2ADD" w14:textId="77777777" w:rsidR="008726E9" w:rsidRDefault="008726E9" w:rsidP="00257A62">
            <w:pPr>
              <w:pStyle w:val="NoSpacing"/>
              <w:rPr>
                <w:rFonts w:ascii="Montserrat" w:hAnsi="Montserrat"/>
              </w:rPr>
            </w:pPr>
          </w:p>
          <w:p w14:paraId="17AF352E" w14:textId="77777777" w:rsidR="008726E9" w:rsidRDefault="008726E9" w:rsidP="00257A62">
            <w:pPr>
              <w:pStyle w:val="NoSpacing"/>
              <w:rPr>
                <w:rFonts w:ascii="Montserrat" w:hAnsi="Montserrat"/>
              </w:rPr>
            </w:pPr>
          </w:p>
          <w:p w14:paraId="5679C35C" w14:textId="77777777" w:rsidR="008726E9" w:rsidRDefault="008726E9" w:rsidP="00257A62">
            <w:pPr>
              <w:pStyle w:val="NoSpacing"/>
              <w:rPr>
                <w:rFonts w:ascii="Montserrat" w:hAnsi="Montserrat"/>
              </w:rPr>
            </w:pPr>
          </w:p>
          <w:p w14:paraId="3172B7E6" w14:textId="77777777" w:rsidR="008726E9" w:rsidRDefault="008726E9" w:rsidP="00257A62">
            <w:pPr>
              <w:pStyle w:val="NoSpacing"/>
              <w:rPr>
                <w:rFonts w:ascii="Montserrat" w:hAnsi="Montserrat"/>
              </w:rPr>
            </w:pPr>
          </w:p>
          <w:p w14:paraId="0C4E8996" w14:textId="77777777" w:rsidR="008726E9" w:rsidRDefault="008726E9" w:rsidP="00257A62">
            <w:pPr>
              <w:pStyle w:val="NoSpacing"/>
              <w:rPr>
                <w:rFonts w:ascii="Montserrat" w:hAnsi="Montserrat"/>
              </w:rPr>
            </w:pPr>
          </w:p>
          <w:p w14:paraId="0B170A09" w14:textId="77777777" w:rsidR="008726E9" w:rsidRDefault="008726E9" w:rsidP="00257A62">
            <w:pPr>
              <w:pStyle w:val="NoSpacing"/>
              <w:rPr>
                <w:rFonts w:ascii="Montserrat" w:hAnsi="Montserrat"/>
              </w:rPr>
            </w:pPr>
          </w:p>
          <w:p w14:paraId="359563C1" w14:textId="77777777" w:rsidR="008726E9" w:rsidRDefault="008726E9" w:rsidP="00257A62">
            <w:pPr>
              <w:pStyle w:val="NoSpacing"/>
              <w:rPr>
                <w:rFonts w:ascii="Montserrat" w:hAnsi="Montserrat"/>
              </w:rPr>
            </w:pPr>
          </w:p>
          <w:p w14:paraId="640C64AF" w14:textId="77777777" w:rsidR="008726E9" w:rsidRDefault="008726E9" w:rsidP="00257A62">
            <w:pPr>
              <w:pStyle w:val="NoSpacing"/>
              <w:rPr>
                <w:rFonts w:ascii="Montserrat" w:hAnsi="Montserrat"/>
              </w:rPr>
            </w:pPr>
          </w:p>
          <w:p w14:paraId="17084A01" w14:textId="77777777" w:rsidR="007847DC" w:rsidRDefault="007847DC" w:rsidP="007847DC">
            <w:pPr>
              <w:pStyle w:val="NoSpacing"/>
              <w:rPr>
                <w:rFonts w:ascii="Montserrat" w:hAnsi="Montserrat"/>
                <w:szCs w:val="22"/>
              </w:rPr>
            </w:pPr>
          </w:p>
          <w:p w14:paraId="44C12FC8" w14:textId="77777777" w:rsidR="007847DC" w:rsidRDefault="007847DC" w:rsidP="007847DC">
            <w:pPr>
              <w:pStyle w:val="NoSpacing"/>
              <w:rPr>
                <w:rFonts w:ascii="Montserrat" w:hAnsi="Montserrat"/>
                <w:szCs w:val="22"/>
              </w:rPr>
            </w:pPr>
          </w:p>
          <w:p w14:paraId="00DC2F15" w14:textId="77777777" w:rsidR="007847DC" w:rsidRDefault="007847DC" w:rsidP="007847DC">
            <w:pPr>
              <w:pStyle w:val="NoSpacing"/>
              <w:rPr>
                <w:rFonts w:ascii="Montserrat" w:hAnsi="Montserrat"/>
                <w:szCs w:val="22"/>
              </w:rPr>
            </w:pPr>
          </w:p>
          <w:p w14:paraId="13ED9865" w14:textId="77777777" w:rsidR="007847DC" w:rsidRDefault="007847DC" w:rsidP="007847DC">
            <w:pPr>
              <w:pStyle w:val="NoSpacing"/>
              <w:rPr>
                <w:rFonts w:ascii="Montserrat" w:hAnsi="Montserrat"/>
                <w:szCs w:val="22"/>
              </w:rPr>
            </w:pPr>
          </w:p>
          <w:p w14:paraId="0C804BD1" w14:textId="77777777" w:rsidR="007847DC" w:rsidRDefault="007847DC" w:rsidP="007847DC">
            <w:pPr>
              <w:pStyle w:val="NoSpacing"/>
              <w:rPr>
                <w:rFonts w:ascii="Montserrat" w:hAnsi="Montserrat"/>
                <w:szCs w:val="22"/>
              </w:rPr>
            </w:pPr>
          </w:p>
          <w:p w14:paraId="034BFE7D" w14:textId="77777777" w:rsidR="007847DC" w:rsidRDefault="007847DC" w:rsidP="007847DC">
            <w:pPr>
              <w:pStyle w:val="NoSpacing"/>
              <w:rPr>
                <w:rFonts w:ascii="Montserrat" w:hAnsi="Montserrat"/>
                <w:szCs w:val="22"/>
              </w:rPr>
            </w:pPr>
          </w:p>
          <w:p w14:paraId="558C8E24" w14:textId="77777777" w:rsidR="007847DC" w:rsidRDefault="007847DC" w:rsidP="007847DC">
            <w:pPr>
              <w:pStyle w:val="NoSpacing"/>
              <w:rPr>
                <w:rFonts w:ascii="Montserrat" w:hAnsi="Montserrat"/>
                <w:szCs w:val="22"/>
              </w:rPr>
            </w:pPr>
          </w:p>
          <w:p w14:paraId="621D398F" w14:textId="156EC51C" w:rsidR="007847DC" w:rsidRDefault="007847DC" w:rsidP="007847DC">
            <w:pPr>
              <w:pStyle w:val="NoSpacing"/>
              <w:rPr>
                <w:rFonts w:ascii="Montserrat" w:hAnsi="Montserrat"/>
                <w:szCs w:val="22"/>
              </w:rPr>
            </w:pPr>
            <w:r>
              <w:rPr>
                <w:rFonts w:ascii="Montserrat" w:hAnsi="Montserrat"/>
                <w:szCs w:val="22"/>
              </w:rPr>
              <w:t>Walk-in contaminant from adverse weather (e.g. mud, rainwater etc)</w:t>
            </w:r>
          </w:p>
          <w:p w14:paraId="4F22DD06" w14:textId="09AD8D95" w:rsidR="008726E9" w:rsidRPr="007429AE" w:rsidRDefault="008726E9" w:rsidP="00257A62">
            <w:pPr>
              <w:pStyle w:val="NoSpacing"/>
              <w:rPr>
                <w:rFonts w:ascii="Montserrat" w:hAnsi="Montserrat"/>
              </w:rPr>
            </w:pPr>
          </w:p>
        </w:tc>
        <w:tc>
          <w:tcPr>
            <w:tcW w:w="2411" w:type="dxa"/>
          </w:tcPr>
          <w:p w14:paraId="37470FB8" w14:textId="00E9CD17" w:rsidR="0077394A" w:rsidRPr="007429AE" w:rsidRDefault="0077394A" w:rsidP="00257A62">
            <w:pPr>
              <w:pStyle w:val="NoSpacing"/>
              <w:rPr>
                <w:rFonts w:ascii="Montserrat" w:hAnsi="Montserrat"/>
              </w:rPr>
            </w:pPr>
            <w:r w:rsidRPr="007429AE">
              <w:rPr>
                <w:rFonts w:ascii="Montserrat" w:hAnsi="Montserrat"/>
              </w:rPr>
              <w:lastRenderedPageBreak/>
              <w:t>General good housekeeping.</w:t>
            </w:r>
          </w:p>
          <w:p w14:paraId="7E073F67" w14:textId="77777777" w:rsidR="0077394A" w:rsidRPr="007429AE" w:rsidRDefault="0077394A" w:rsidP="00257A62">
            <w:pPr>
              <w:pStyle w:val="NoSpacing"/>
              <w:rPr>
                <w:rFonts w:ascii="Montserrat" w:hAnsi="Montserrat"/>
              </w:rPr>
            </w:pPr>
          </w:p>
          <w:p w14:paraId="7B882B1C" w14:textId="6343FD20" w:rsidR="0077394A" w:rsidRPr="007429AE" w:rsidRDefault="0077394A" w:rsidP="00257A62">
            <w:pPr>
              <w:pStyle w:val="NoSpacing"/>
              <w:rPr>
                <w:rFonts w:ascii="Montserrat" w:hAnsi="Montserrat"/>
              </w:rPr>
            </w:pPr>
            <w:r w:rsidRPr="007429AE">
              <w:rPr>
                <w:rFonts w:ascii="Montserrat" w:hAnsi="Montserrat"/>
              </w:rPr>
              <w:t>All areas well lit</w:t>
            </w:r>
            <w:r w:rsidR="00CF13A9" w:rsidRPr="007429AE">
              <w:rPr>
                <w:rFonts w:ascii="Montserrat" w:hAnsi="Montserrat"/>
              </w:rPr>
              <w:t>.</w:t>
            </w:r>
          </w:p>
          <w:p w14:paraId="7926C3BD" w14:textId="77777777" w:rsidR="00CF13A9" w:rsidRPr="007429AE" w:rsidRDefault="00CF13A9" w:rsidP="00257A62">
            <w:pPr>
              <w:pStyle w:val="NoSpacing"/>
              <w:rPr>
                <w:rFonts w:ascii="Montserrat" w:hAnsi="Montserrat"/>
              </w:rPr>
            </w:pPr>
          </w:p>
          <w:p w14:paraId="52EE759F" w14:textId="3BBFA6B7" w:rsidR="00CF13A9" w:rsidRPr="007429AE" w:rsidRDefault="00334E27" w:rsidP="00257A62">
            <w:pPr>
              <w:pStyle w:val="NoSpacing"/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t>Persons</w:t>
            </w:r>
            <w:r w:rsidR="00CF13A9" w:rsidRPr="007429AE">
              <w:rPr>
                <w:rFonts w:ascii="Montserrat" w:hAnsi="Montserrat"/>
              </w:rPr>
              <w:t xml:space="preserve"> keep work areas clear </w:t>
            </w:r>
            <w:r w:rsidR="00E23FD8" w:rsidRPr="007429AE">
              <w:rPr>
                <w:rFonts w:ascii="Montserrat" w:hAnsi="Montserrat"/>
              </w:rPr>
              <w:t>–</w:t>
            </w:r>
            <w:r w:rsidR="00CF13A9" w:rsidRPr="007429AE">
              <w:rPr>
                <w:rFonts w:ascii="Montserrat" w:hAnsi="Montserrat"/>
              </w:rPr>
              <w:t xml:space="preserve"> </w:t>
            </w:r>
            <w:r w:rsidR="00E23FD8" w:rsidRPr="007429AE">
              <w:rPr>
                <w:rFonts w:ascii="Montserrat" w:hAnsi="Montserrat"/>
              </w:rPr>
              <w:t>no boxes left in walkways</w:t>
            </w:r>
            <w:r w:rsidR="00E958EE" w:rsidRPr="007429AE">
              <w:rPr>
                <w:rFonts w:ascii="Montserrat" w:hAnsi="Montserrat"/>
              </w:rPr>
              <w:t>.</w:t>
            </w:r>
          </w:p>
          <w:p w14:paraId="2B00B331" w14:textId="77777777" w:rsidR="00E958EE" w:rsidRPr="007429AE" w:rsidRDefault="00E958EE" w:rsidP="00257A62">
            <w:pPr>
              <w:pStyle w:val="NoSpacing"/>
              <w:rPr>
                <w:rFonts w:ascii="Montserrat" w:hAnsi="Montserrat"/>
              </w:rPr>
            </w:pPr>
          </w:p>
          <w:p w14:paraId="4432CBBC" w14:textId="74672B7E" w:rsidR="00E958EE" w:rsidRPr="007429AE" w:rsidRDefault="00E958EE" w:rsidP="00257A62">
            <w:pPr>
              <w:pStyle w:val="NoSpacing"/>
              <w:rPr>
                <w:rFonts w:ascii="Montserrat" w:hAnsi="Montserrat"/>
              </w:rPr>
            </w:pPr>
            <w:r w:rsidRPr="007429AE">
              <w:rPr>
                <w:rFonts w:ascii="Montserrat" w:hAnsi="Montserrat"/>
              </w:rPr>
              <w:t>Regular cleaning undertaken by cleaners employed by WBBC.</w:t>
            </w:r>
          </w:p>
          <w:p w14:paraId="1A457C25" w14:textId="77777777" w:rsidR="0077394A" w:rsidRPr="007429AE" w:rsidRDefault="0077394A" w:rsidP="00257A62">
            <w:pPr>
              <w:pStyle w:val="NoSpacing"/>
              <w:rPr>
                <w:rFonts w:ascii="Montserrat" w:hAnsi="Montserrat"/>
              </w:rPr>
            </w:pPr>
          </w:p>
          <w:p w14:paraId="6030E80D" w14:textId="0DCA0409" w:rsidR="002B4D9E" w:rsidRPr="007429AE" w:rsidRDefault="002B4D9E" w:rsidP="00257A62">
            <w:pPr>
              <w:pStyle w:val="NoSpacing"/>
              <w:rPr>
                <w:rFonts w:ascii="Montserrat" w:hAnsi="Montserrat"/>
              </w:rPr>
            </w:pPr>
            <w:r w:rsidRPr="007429AE">
              <w:rPr>
                <w:rFonts w:ascii="Montserrat" w:hAnsi="Montserrat"/>
              </w:rPr>
              <w:t>Stair access and maintenance of</w:t>
            </w:r>
            <w:r w:rsidR="00DE3A20" w:rsidRPr="007429AE">
              <w:rPr>
                <w:rFonts w:ascii="Montserrat" w:hAnsi="Montserrat"/>
              </w:rPr>
              <w:t>,</w:t>
            </w:r>
            <w:r w:rsidRPr="007429AE">
              <w:rPr>
                <w:rFonts w:ascii="Montserrat" w:hAnsi="Montserrat"/>
              </w:rPr>
              <w:t xml:space="preserve"> is the responsibility of WBBC.</w:t>
            </w:r>
          </w:p>
          <w:p w14:paraId="5B112EA4" w14:textId="77777777" w:rsidR="002B4D9E" w:rsidRPr="007429AE" w:rsidRDefault="002B4D9E" w:rsidP="00257A62">
            <w:pPr>
              <w:pStyle w:val="NoSpacing"/>
              <w:rPr>
                <w:rFonts w:ascii="Montserrat" w:hAnsi="Montserrat"/>
              </w:rPr>
            </w:pPr>
          </w:p>
          <w:p w14:paraId="35E5211C" w14:textId="77777777" w:rsidR="00797B6A" w:rsidRPr="007429AE" w:rsidRDefault="002B4D9E" w:rsidP="00257A62">
            <w:pPr>
              <w:pStyle w:val="NoSpacing"/>
              <w:rPr>
                <w:rFonts w:ascii="Montserrat" w:hAnsi="Montserrat"/>
              </w:rPr>
            </w:pPr>
            <w:r w:rsidRPr="007429AE">
              <w:rPr>
                <w:rFonts w:ascii="Montserrat" w:hAnsi="Montserrat"/>
              </w:rPr>
              <w:t xml:space="preserve">Kitchen area of meeting room fitted with appropriate non-slip flooring. </w:t>
            </w:r>
          </w:p>
          <w:p w14:paraId="0D2E7919" w14:textId="77777777" w:rsidR="006B025E" w:rsidRPr="007429AE" w:rsidRDefault="006B025E" w:rsidP="00257A62">
            <w:pPr>
              <w:pStyle w:val="NoSpacing"/>
              <w:rPr>
                <w:rFonts w:ascii="Montserrat" w:hAnsi="Montserrat"/>
              </w:rPr>
            </w:pPr>
          </w:p>
          <w:p w14:paraId="68D42CCA" w14:textId="77777777" w:rsidR="006B025E" w:rsidRDefault="00791BA2" w:rsidP="00257A62">
            <w:pPr>
              <w:pStyle w:val="NoSpacing"/>
              <w:rPr>
                <w:rFonts w:ascii="Montserrat" w:hAnsi="Montserrat"/>
              </w:rPr>
            </w:pPr>
            <w:r w:rsidRPr="007429AE">
              <w:rPr>
                <w:rFonts w:ascii="Montserrat" w:hAnsi="Montserrat"/>
              </w:rPr>
              <w:lastRenderedPageBreak/>
              <w:t>Wires – all wires appropriately secured behind desks in Office and behind TV unit.  Any temporary trailing wires should be appropriately fixed to the flooring</w:t>
            </w:r>
            <w:r w:rsidR="00225BCC" w:rsidRPr="007429AE">
              <w:rPr>
                <w:rFonts w:ascii="Montserrat" w:hAnsi="Montserrat"/>
              </w:rPr>
              <w:t xml:space="preserve"> / covered by appropriate matting.</w:t>
            </w:r>
          </w:p>
          <w:p w14:paraId="543BA79B" w14:textId="77777777" w:rsidR="008726E9" w:rsidRDefault="008726E9" w:rsidP="00257A62">
            <w:pPr>
              <w:pStyle w:val="NoSpacing"/>
              <w:rPr>
                <w:rFonts w:ascii="Montserrat" w:hAnsi="Montserrat"/>
              </w:rPr>
            </w:pPr>
          </w:p>
          <w:p w14:paraId="57219F17" w14:textId="77777777" w:rsidR="0068045B" w:rsidRDefault="0068045B" w:rsidP="00257A62">
            <w:pPr>
              <w:pStyle w:val="NoSpacing"/>
              <w:rPr>
                <w:rFonts w:ascii="Montserrat" w:hAnsi="Montserrat"/>
                <w:szCs w:val="22"/>
              </w:rPr>
            </w:pPr>
          </w:p>
          <w:p w14:paraId="2A6E5FB2" w14:textId="77777777" w:rsidR="0068045B" w:rsidRDefault="0068045B" w:rsidP="00257A62">
            <w:pPr>
              <w:pStyle w:val="NoSpacing"/>
              <w:rPr>
                <w:rFonts w:ascii="Montserrat" w:hAnsi="Montserrat"/>
                <w:szCs w:val="22"/>
              </w:rPr>
            </w:pPr>
          </w:p>
          <w:p w14:paraId="07860EDE" w14:textId="3FE11C28" w:rsidR="00260CAE" w:rsidRPr="007429AE" w:rsidRDefault="008726E9" w:rsidP="00257A62">
            <w:pPr>
              <w:pStyle w:val="NoSpacing"/>
              <w:rPr>
                <w:rFonts w:ascii="Montserrat" w:hAnsi="Montserrat"/>
              </w:rPr>
            </w:pPr>
            <w:r>
              <w:rPr>
                <w:rFonts w:ascii="Montserrat" w:hAnsi="Montserrat"/>
                <w:szCs w:val="22"/>
              </w:rPr>
              <w:t>Ensure internal walkways are free from ‘slip hazard’</w:t>
            </w:r>
          </w:p>
        </w:tc>
        <w:tc>
          <w:tcPr>
            <w:tcW w:w="2845" w:type="dxa"/>
          </w:tcPr>
          <w:p w14:paraId="3719CF6A" w14:textId="79C863AA" w:rsidR="00B92E2D" w:rsidRPr="007429AE" w:rsidRDefault="006A7633" w:rsidP="00B92E2D">
            <w:pPr>
              <w:pStyle w:val="NoSpacing"/>
              <w:rPr>
                <w:rFonts w:ascii="Montserrat" w:hAnsi="Montserrat"/>
              </w:rPr>
            </w:pPr>
            <w:r w:rsidRPr="007429AE">
              <w:rPr>
                <w:rFonts w:ascii="Montserrat" w:hAnsi="Montserrat"/>
              </w:rPr>
              <w:lastRenderedPageBreak/>
              <w:t xml:space="preserve">Acknowledgement that there are </w:t>
            </w:r>
            <w:r w:rsidRPr="007429AE">
              <w:rPr>
                <w:rFonts w:ascii="Montserrat" w:hAnsi="Montserrat"/>
              </w:rPr>
              <w:lastRenderedPageBreak/>
              <w:t>accessibility issues</w:t>
            </w:r>
            <w:r w:rsidR="00EE59D0" w:rsidRPr="007429AE">
              <w:rPr>
                <w:rFonts w:ascii="Montserrat" w:hAnsi="Montserrat"/>
              </w:rPr>
              <w:t xml:space="preserve"> </w:t>
            </w:r>
            <w:r w:rsidR="00B92E2D">
              <w:rPr>
                <w:rFonts w:ascii="Montserrat" w:hAnsi="Montserrat"/>
              </w:rPr>
              <w:t xml:space="preserve">to </w:t>
            </w:r>
            <w:r w:rsidR="00B92E2D" w:rsidRPr="007429AE">
              <w:rPr>
                <w:rFonts w:ascii="Montserrat" w:hAnsi="Montserrat"/>
              </w:rPr>
              <w:t>- EMBA Office</w:t>
            </w:r>
            <w:r w:rsidR="00B92E2D">
              <w:rPr>
                <w:rFonts w:ascii="Montserrat" w:hAnsi="Montserrat"/>
              </w:rPr>
              <w:t>s,</w:t>
            </w:r>
            <w:r w:rsidR="00B92E2D" w:rsidRPr="007429AE">
              <w:rPr>
                <w:rFonts w:ascii="Montserrat" w:hAnsi="Montserrat"/>
              </w:rPr>
              <w:t xml:space="preserve"> Meeting Room</w:t>
            </w:r>
            <w:r w:rsidR="00B92E2D">
              <w:rPr>
                <w:rFonts w:ascii="Montserrat" w:hAnsi="Montserrat"/>
              </w:rPr>
              <w:t>, and WBBC Quiet Room</w:t>
            </w:r>
            <w:r w:rsidR="00B92E2D" w:rsidRPr="007429AE">
              <w:rPr>
                <w:rFonts w:ascii="Montserrat" w:hAnsi="Montserrat"/>
              </w:rPr>
              <w:t xml:space="preserve"> on first floor with stair access only.</w:t>
            </w:r>
            <w:r w:rsidR="00B92E2D">
              <w:rPr>
                <w:rFonts w:ascii="Montserrat" w:hAnsi="Montserrat"/>
              </w:rPr>
              <w:br/>
            </w:r>
          </w:p>
          <w:p w14:paraId="0302DBE5" w14:textId="6C1B69BC" w:rsidR="008726E9" w:rsidRDefault="006572E7" w:rsidP="00257A62">
            <w:pPr>
              <w:pStyle w:val="NoSpacing"/>
              <w:rPr>
                <w:rFonts w:ascii="Montserrat" w:hAnsi="Montserrat"/>
              </w:rPr>
            </w:pPr>
            <w:r w:rsidRPr="007429AE">
              <w:rPr>
                <w:rFonts w:ascii="Montserrat" w:hAnsi="Montserrat"/>
              </w:rPr>
              <w:t>–</w:t>
            </w:r>
            <w:r w:rsidR="006A7633" w:rsidRPr="007429AE">
              <w:rPr>
                <w:rFonts w:ascii="Montserrat" w:hAnsi="Montserrat"/>
              </w:rPr>
              <w:t xml:space="preserve"> </w:t>
            </w:r>
            <w:r w:rsidRPr="007429AE">
              <w:rPr>
                <w:rFonts w:ascii="Montserrat" w:hAnsi="Montserrat"/>
              </w:rPr>
              <w:t xml:space="preserve">lift access has previously been investigated and isn’t </w:t>
            </w:r>
            <w:r w:rsidR="00B92E2D">
              <w:rPr>
                <w:rFonts w:ascii="Montserrat" w:hAnsi="Montserrat"/>
              </w:rPr>
              <w:t>reasonably practicable</w:t>
            </w:r>
            <w:r w:rsidRPr="007429AE">
              <w:rPr>
                <w:rFonts w:ascii="Montserrat" w:hAnsi="Montserrat"/>
              </w:rPr>
              <w:t xml:space="preserve">. </w:t>
            </w:r>
          </w:p>
          <w:p w14:paraId="52640871" w14:textId="77777777" w:rsidR="008726E9" w:rsidRDefault="008726E9" w:rsidP="00257A62">
            <w:pPr>
              <w:pStyle w:val="NoSpacing"/>
              <w:rPr>
                <w:rFonts w:ascii="Montserrat" w:hAnsi="Montserrat"/>
              </w:rPr>
            </w:pPr>
          </w:p>
          <w:p w14:paraId="668145B3" w14:textId="77777777" w:rsidR="008726E9" w:rsidRDefault="008726E9" w:rsidP="00257A62">
            <w:pPr>
              <w:pStyle w:val="NoSpacing"/>
              <w:rPr>
                <w:rFonts w:ascii="Montserrat" w:hAnsi="Montserrat"/>
              </w:rPr>
            </w:pPr>
          </w:p>
          <w:p w14:paraId="46F0CCE2" w14:textId="77777777" w:rsidR="008726E9" w:rsidRDefault="008726E9" w:rsidP="00257A62">
            <w:pPr>
              <w:pStyle w:val="NoSpacing"/>
              <w:rPr>
                <w:rFonts w:ascii="Montserrat" w:hAnsi="Montserrat"/>
              </w:rPr>
            </w:pPr>
          </w:p>
          <w:p w14:paraId="18899005" w14:textId="77777777" w:rsidR="008726E9" w:rsidRDefault="008726E9" w:rsidP="00257A62">
            <w:pPr>
              <w:pStyle w:val="NoSpacing"/>
              <w:rPr>
                <w:rFonts w:ascii="Montserrat" w:hAnsi="Montserrat"/>
              </w:rPr>
            </w:pPr>
          </w:p>
          <w:p w14:paraId="3067B10B" w14:textId="77777777" w:rsidR="008726E9" w:rsidRDefault="008726E9" w:rsidP="00257A62">
            <w:pPr>
              <w:pStyle w:val="NoSpacing"/>
              <w:rPr>
                <w:rFonts w:ascii="Montserrat" w:hAnsi="Montserrat"/>
              </w:rPr>
            </w:pPr>
          </w:p>
          <w:p w14:paraId="2FEFB2A1" w14:textId="77777777" w:rsidR="008726E9" w:rsidRDefault="008726E9" w:rsidP="00257A62">
            <w:pPr>
              <w:pStyle w:val="NoSpacing"/>
              <w:rPr>
                <w:rFonts w:ascii="Montserrat" w:hAnsi="Montserrat"/>
              </w:rPr>
            </w:pPr>
          </w:p>
          <w:p w14:paraId="59895B7C" w14:textId="77777777" w:rsidR="008726E9" w:rsidRDefault="008726E9" w:rsidP="00257A62">
            <w:pPr>
              <w:pStyle w:val="NoSpacing"/>
              <w:rPr>
                <w:rFonts w:ascii="Montserrat" w:hAnsi="Montserrat"/>
              </w:rPr>
            </w:pPr>
          </w:p>
          <w:p w14:paraId="39DE402C" w14:textId="77777777" w:rsidR="008726E9" w:rsidRDefault="008726E9" w:rsidP="00257A62">
            <w:pPr>
              <w:pStyle w:val="NoSpacing"/>
              <w:rPr>
                <w:rFonts w:ascii="Montserrat" w:hAnsi="Montserrat"/>
              </w:rPr>
            </w:pPr>
          </w:p>
          <w:p w14:paraId="17E2876A" w14:textId="77777777" w:rsidR="008726E9" w:rsidRDefault="008726E9" w:rsidP="00257A62">
            <w:pPr>
              <w:pStyle w:val="NoSpacing"/>
              <w:rPr>
                <w:rFonts w:ascii="Montserrat" w:hAnsi="Montserrat"/>
              </w:rPr>
            </w:pPr>
          </w:p>
          <w:p w14:paraId="6C561CE7" w14:textId="77777777" w:rsidR="008726E9" w:rsidRDefault="008726E9" w:rsidP="00257A62">
            <w:pPr>
              <w:pStyle w:val="NoSpacing"/>
              <w:rPr>
                <w:rFonts w:ascii="Montserrat" w:hAnsi="Montserrat"/>
              </w:rPr>
            </w:pPr>
          </w:p>
          <w:p w14:paraId="11E926B8" w14:textId="77777777" w:rsidR="008726E9" w:rsidRDefault="008726E9" w:rsidP="00257A62">
            <w:pPr>
              <w:pStyle w:val="NoSpacing"/>
              <w:rPr>
                <w:rFonts w:ascii="Montserrat" w:hAnsi="Montserrat"/>
              </w:rPr>
            </w:pPr>
          </w:p>
          <w:p w14:paraId="016E9A9B" w14:textId="77777777" w:rsidR="008726E9" w:rsidRDefault="008726E9" w:rsidP="00257A62">
            <w:pPr>
              <w:pStyle w:val="NoSpacing"/>
              <w:rPr>
                <w:rFonts w:ascii="Montserrat" w:hAnsi="Montserrat"/>
              </w:rPr>
            </w:pPr>
          </w:p>
          <w:p w14:paraId="7C13FAFD" w14:textId="77777777" w:rsidR="008726E9" w:rsidRDefault="008726E9" w:rsidP="00257A62">
            <w:pPr>
              <w:pStyle w:val="NoSpacing"/>
              <w:rPr>
                <w:rFonts w:ascii="Montserrat" w:hAnsi="Montserrat"/>
              </w:rPr>
            </w:pPr>
          </w:p>
          <w:p w14:paraId="3B3BB571" w14:textId="77777777" w:rsidR="008726E9" w:rsidRDefault="008726E9" w:rsidP="00257A62">
            <w:pPr>
              <w:pStyle w:val="NoSpacing"/>
              <w:rPr>
                <w:rFonts w:ascii="Montserrat" w:hAnsi="Montserrat"/>
              </w:rPr>
            </w:pPr>
          </w:p>
          <w:p w14:paraId="007AF54B" w14:textId="77777777" w:rsidR="008726E9" w:rsidRDefault="008726E9" w:rsidP="00257A62">
            <w:pPr>
              <w:pStyle w:val="NoSpacing"/>
              <w:rPr>
                <w:rFonts w:ascii="Montserrat" w:hAnsi="Montserrat"/>
              </w:rPr>
            </w:pPr>
          </w:p>
          <w:p w14:paraId="6F98FDE6" w14:textId="77777777" w:rsidR="008726E9" w:rsidRDefault="008726E9" w:rsidP="00257A62">
            <w:pPr>
              <w:pStyle w:val="NoSpacing"/>
              <w:rPr>
                <w:rFonts w:ascii="Montserrat" w:hAnsi="Montserrat"/>
              </w:rPr>
            </w:pPr>
          </w:p>
          <w:p w14:paraId="5B3A9CDC" w14:textId="77777777" w:rsidR="008726E9" w:rsidRDefault="008726E9" w:rsidP="00257A62">
            <w:pPr>
              <w:pStyle w:val="NoSpacing"/>
              <w:rPr>
                <w:rFonts w:ascii="Montserrat" w:hAnsi="Montserrat"/>
              </w:rPr>
            </w:pPr>
          </w:p>
          <w:p w14:paraId="145878BF" w14:textId="77777777" w:rsidR="008726E9" w:rsidRDefault="008726E9" w:rsidP="00257A62">
            <w:pPr>
              <w:pStyle w:val="NoSpacing"/>
              <w:rPr>
                <w:rFonts w:ascii="Montserrat" w:hAnsi="Montserrat"/>
              </w:rPr>
            </w:pPr>
          </w:p>
          <w:p w14:paraId="6C00C240" w14:textId="77777777" w:rsidR="008726E9" w:rsidRDefault="008726E9" w:rsidP="00257A62">
            <w:pPr>
              <w:pStyle w:val="NoSpacing"/>
              <w:rPr>
                <w:rFonts w:ascii="Montserrat" w:hAnsi="Montserrat"/>
              </w:rPr>
            </w:pPr>
          </w:p>
          <w:p w14:paraId="63D20071" w14:textId="77777777" w:rsidR="008726E9" w:rsidRDefault="008726E9" w:rsidP="00257A62">
            <w:pPr>
              <w:pStyle w:val="NoSpacing"/>
              <w:rPr>
                <w:rFonts w:ascii="Montserrat" w:hAnsi="Montserrat"/>
              </w:rPr>
            </w:pPr>
          </w:p>
          <w:p w14:paraId="4CC60B27" w14:textId="77777777" w:rsidR="008726E9" w:rsidRDefault="008726E9" w:rsidP="00257A62">
            <w:pPr>
              <w:pStyle w:val="NoSpacing"/>
              <w:rPr>
                <w:rFonts w:ascii="Montserrat" w:hAnsi="Montserrat"/>
              </w:rPr>
            </w:pPr>
          </w:p>
          <w:p w14:paraId="697FAFCB" w14:textId="77777777" w:rsidR="008726E9" w:rsidRDefault="008726E9" w:rsidP="00257A62">
            <w:pPr>
              <w:pStyle w:val="NoSpacing"/>
              <w:rPr>
                <w:rFonts w:ascii="Montserrat" w:hAnsi="Montserrat"/>
              </w:rPr>
            </w:pPr>
          </w:p>
          <w:p w14:paraId="143B99C0" w14:textId="77777777" w:rsidR="008726E9" w:rsidRDefault="008726E9" w:rsidP="00257A62">
            <w:pPr>
              <w:pStyle w:val="NoSpacing"/>
              <w:rPr>
                <w:rFonts w:ascii="Montserrat" w:hAnsi="Montserrat"/>
              </w:rPr>
            </w:pPr>
          </w:p>
          <w:p w14:paraId="2972690A" w14:textId="77777777" w:rsidR="008726E9" w:rsidRDefault="008726E9" w:rsidP="00257A62">
            <w:pPr>
              <w:pStyle w:val="NoSpacing"/>
              <w:rPr>
                <w:rFonts w:ascii="Montserrat" w:hAnsi="Montserrat"/>
              </w:rPr>
            </w:pPr>
          </w:p>
          <w:p w14:paraId="6727592F" w14:textId="77777777" w:rsidR="008726E9" w:rsidRDefault="008726E9" w:rsidP="00257A62">
            <w:pPr>
              <w:pStyle w:val="NoSpacing"/>
              <w:rPr>
                <w:rFonts w:ascii="Montserrat" w:hAnsi="Montserrat"/>
              </w:rPr>
            </w:pPr>
          </w:p>
          <w:p w14:paraId="5800CA7D" w14:textId="77777777" w:rsidR="008726E9" w:rsidRDefault="008726E9" w:rsidP="00257A62">
            <w:pPr>
              <w:pStyle w:val="NoSpacing"/>
              <w:rPr>
                <w:rFonts w:ascii="Montserrat" w:hAnsi="Montserrat"/>
              </w:rPr>
            </w:pPr>
          </w:p>
          <w:p w14:paraId="099C21DB" w14:textId="77777777" w:rsidR="008726E9" w:rsidRDefault="008726E9" w:rsidP="00257A62">
            <w:pPr>
              <w:pStyle w:val="NoSpacing"/>
              <w:rPr>
                <w:rFonts w:ascii="Montserrat" w:hAnsi="Montserrat"/>
              </w:rPr>
            </w:pPr>
          </w:p>
          <w:p w14:paraId="2CD51319" w14:textId="77777777" w:rsidR="008726E9" w:rsidRDefault="008726E9" w:rsidP="00257A62">
            <w:pPr>
              <w:pStyle w:val="NoSpacing"/>
              <w:rPr>
                <w:rFonts w:ascii="Montserrat" w:hAnsi="Montserrat"/>
              </w:rPr>
            </w:pPr>
          </w:p>
          <w:p w14:paraId="114C09C3" w14:textId="77777777" w:rsidR="008726E9" w:rsidRDefault="008726E9" w:rsidP="00257A62">
            <w:pPr>
              <w:pStyle w:val="NoSpacing"/>
              <w:rPr>
                <w:rFonts w:ascii="Montserrat" w:hAnsi="Montserrat"/>
              </w:rPr>
            </w:pPr>
          </w:p>
          <w:p w14:paraId="2080046D" w14:textId="77777777" w:rsidR="008726E9" w:rsidRDefault="008726E9" w:rsidP="00257A62">
            <w:pPr>
              <w:pStyle w:val="NoSpacing"/>
              <w:rPr>
                <w:rFonts w:ascii="Montserrat" w:hAnsi="Montserrat"/>
              </w:rPr>
            </w:pPr>
          </w:p>
          <w:p w14:paraId="4CB5D688" w14:textId="77777777" w:rsidR="008726E9" w:rsidRDefault="008726E9" w:rsidP="00257A62">
            <w:pPr>
              <w:pStyle w:val="NoSpacing"/>
              <w:rPr>
                <w:rFonts w:ascii="Montserrat" w:hAnsi="Montserrat"/>
              </w:rPr>
            </w:pPr>
          </w:p>
          <w:p w14:paraId="0A5164AE" w14:textId="77777777" w:rsidR="008726E9" w:rsidRDefault="008726E9" w:rsidP="00257A62">
            <w:pPr>
              <w:pStyle w:val="NoSpacing"/>
              <w:rPr>
                <w:rFonts w:ascii="Montserrat" w:hAnsi="Montserrat"/>
              </w:rPr>
            </w:pPr>
          </w:p>
          <w:p w14:paraId="081D0F70" w14:textId="77777777" w:rsidR="008726E9" w:rsidRDefault="008726E9" w:rsidP="00257A62">
            <w:pPr>
              <w:pStyle w:val="NoSpacing"/>
              <w:rPr>
                <w:rFonts w:ascii="Montserrat" w:hAnsi="Montserrat"/>
              </w:rPr>
            </w:pPr>
          </w:p>
          <w:p w14:paraId="5A6DE069" w14:textId="77777777" w:rsidR="008726E9" w:rsidRDefault="008726E9" w:rsidP="00257A62">
            <w:pPr>
              <w:pStyle w:val="NoSpacing"/>
              <w:rPr>
                <w:rFonts w:ascii="Montserrat" w:hAnsi="Montserrat"/>
              </w:rPr>
            </w:pPr>
          </w:p>
          <w:p w14:paraId="5F8288B1" w14:textId="77777777" w:rsidR="002A2CB5" w:rsidRDefault="002A2CB5" w:rsidP="00257A62">
            <w:pPr>
              <w:pStyle w:val="NoSpacing"/>
              <w:rPr>
                <w:rFonts w:ascii="Montserrat" w:hAnsi="Montserrat"/>
                <w:szCs w:val="22"/>
              </w:rPr>
            </w:pPr>
          </w:p>
          <w:p w14:paraId="257EF380" w14:textId="77777777" w:rsidR="002A2CB5" w:rsidRDefault="002A2CB5" w:rsidP="00257A62">
            <w:pPr>
              <w:pStyle w:val="NoSpacing"/>
              <w:rPr>
                <w:rFonts w:ascii="Montserrat" w:hAnsi="Montserrat"/>
              </w:rPr>
            </w:pPr>
          </w:p>
          <w:p w14:paraId="2BF285F2" w14:textId="77777777" w:rsidR="002A2CB5" w:rsidRDefault="002A2CB5" w:rsidP="00257A62">
            <w:pPr>
              <w:pStyle w:val="NoSpacing"/>
              <w:rPr>
                <w:rFonts w:ascii="Montserrat" w:hAnsi="Montserrat"/>
              </w:rPr>
            </w:pPr>
          </w:p>
          <w:p w14:paraId="0CE26B32" w14:textId="77777777" w:rsidR="002A2CB5" w:rsidRDefault="002A2CB5" w:rsidP="00257A62">
            <w:pPr>
              <w:pStyle w:val="NoSpacing"/>
              <w:rPr>
                <w:rFonts w:ascii="Montserrat" w:hAnsi="Montserrat"/>
              </w:rPr>
            </w:pPr>
          </w:p>
          <w:p w14:paraId="0F0178AC" w14:textId="77777777" w:rsidR="002A2CB5" w:rsidRDefault="002A2CB5" w:rsidP="00257A62">
            <w:pPr>
              <w:pStyle w:val="NoSpacing"/>
              <w:rPr>
                <w:rFonts w:ascii="Montserrat" w:hAnsi="Montserrat"/>
              </w:rPr>
            </w:pPr>
          </w:p>
          <w:p w14:paraId="154DEB9E" w14:textId="77777777" w:rsidR="002A2CB5" w:rsidRDefault="002A2CB5" w:rsidP="00257A62">
            <w:pPr>
              <w:pStyle w:val="NoSpacing"/>
              <w:rPr>
                <w:rFonts w:ascii="Montserrat" w:hAnsi="Montserrat"/>
              </w:rPr>
            </w:pPr>
          </w:p>
          <w:p w14:paraId="754E8F27" w14:textId="77777777" w:rsidR="002A2CB5" w:rsidRDefault="002A2CB5" w:rsidP="00257A62">
            <w:pPr>
              <w:pStyle w:val="NoSpacing"/>
              <w:rPr>
                <w:rFonts w:ascii="Montserrat" w:hAnsi="Montserrat"/>
              </w:rPr>
            </w:pPr>
          </w:p>
          <w:p w14:paraId="244160F3" w14:textId="1C67916F" w:rsidR="00DF6FEE" w:rsidRDefault="00DF6FEE" w:rsidP="00DF6FEE">
            <w:pPr>
              <w:pStyle w:val="NoSpacing"/>
              <w:rPr>
                <w:rFonts w:ascii="Montserrat" w:hAnsi="Montserrat"/>
                <w:szCs w:val="22"/>
              </w:rPr>
            </w:pPr>
            <w:r>
              <w:rPr>
                <w:rFonts w:ascii="Montserrat" w:hAnsi="Montserrat"/>
                <w:szCs w:val="22"/>
              </w:rPr>
              <w:t xml:space="preserve">Attend to spillages / ‘walk in contaminant’ promptly and ensure to alert </w:t>
            </w:r>
            <w:r w:rsidR="00E21294">
              <w:rPr>
                <w:rFonts w:ascii="Montserrat" w:hAnsi="Montserrat"/>
                <w:szCs w:val="22"/>
              </w:rPr>
              <w:t xml:space="preserve">persons such as </w:t>
            </w:r>
            <w:r w:rsidR="00ED1255">
              <w:rPr>
                <w:rFonts w:ascii="Montserrat" w:hAnsi="Montserrat"/>
                <w:szCs w:val="22"/>
              </w:rPr>
              <w:t xml:space="preserve">Persons eg </w:t>
            </w:r>
            <w:r w:rsidR="00746402">
              <w:rPr>
                <w:rFonts w:ascii="Montserrat" w:hAnsi="Montserrat"/>
                <w:szCs w:val="22"/>
              </w:rPr>
              <w:t xml:space="preserve">employees </w:t>
            </w:r>
            <w:r>
              <w:rPr>
                <w:rFonts w:ascii="Montserrat" w:hAnsi="Montserrat"/>
                <w:szCs w:val="22"/>
              </w:rPr>
              <w:t>/</w:t>
            </w:r>
            <w:r w:rsidR="00746402">
              <w:rPr>
                <w:rFonts w:ascii="Montserrat" w:hAnsi="Montserrat"/>
                <w:szCs w:val="22"/>
              </w:rPr>
              <w:t xml:space="preserve"> </w:t>
            </w:r>
            <w:r>
              <w:rPr>
                <w:rFonts w:ascii="Montserrat" w:hAnsi="Montserrat"/>
                <w:szCs w:val="22"/>
              </w:rPr>
              <w:t>visitors to the potential slip hazard.</w:t>
            </w:r>
          </w:p>
          <w:p w14:paraId="3CF50C67" w14:textId="6954CD22" w:rsidR="0077394A" w:rsidRPr="007429AE" w:rsidRDefault="00EE59D0" w:rsidP="00257A62">
            <w:pPr>
              <w:pStyle w:val="NoSpacing"/>
              <w:rPr>
                <w:rFonts w:ascii="Montserrat" w:hAnsi="Montserrat"/>
              </w:rPr>
            </w:pPr>
            <w:r w:rsidRPr="007429AE">
              <w:rPr>
                <w:rFonts w:ascii="Montserrat" w:hAnsi="Montserrat"/>
              </w:rPr>
              <w:t xml:space="preserve">  </w:t>
            </w:r>
          </w:p>
        </w:tc>
        <w:tc>
          <w:tcPr>
            <w:tcW w:w="1839" w:type="dxa"/>
          </w:tcPr>
          <w:p w14:paraId="60C47549" w14:textId="77777777" w:rsidR="00797B6A" w:rsidRDefault="00797B6A" w:rsidP="00257A62">
            <w:pPr>
              <w:pStyle w:val="NoSpacing"/>
              <w:rPr>
                <w:rFonts w:ascii="Montserrat" w:hAnsi="Montserrat"/>
              </w:rPr>
            </w:pPr>
          </w:p>
          <w:p w14:paraId="4CA63FB6" w14:textId="77777777" w:rsidR="0068045B" w:rsidRDefault="0068045B" w:rsidP="0068045B">
            <w:pPr>
              <w:ind w:left="0"/>
            </w:pPr>
          </w:p>
          <w:p w14:paraId="59DC3D80" w14:textId="77777777" w:rsidR="0068045B" w:rsidRDefault="0068045B" w:rsidP="0068045B">
            <w:pPr>
              <w:ind w:left="0"/>
            </w:pPr>
          </w:p>
          <w:p w14:paraId="64DB3A7E" w14:textId="77777777" w:rsidR="0068045B" w:rsidRDefault="0068045B" w:rsidP="0068045B">
            <w:pPr>
              <w:ind w:left="0"/>
            </w:pPr>
          </w:p>
          <w:p w14:paraId="00E61215" w14:textId="77777777" w:rsidR="0068045B" w:rsidRDefault="0068045B" w:rsidP="0068045B">
            <w:pPr>
              <w:ind w:left="0"/>
            </w:pPr>
          </w:p>
          <w:p w14:paraId="48C00B6E" w14:textId="77777777" w:rsidR="0068045B" w:rsidRDefault="0068045B" w:rsidP="0068045B">
            <w:pPr>
              <w:ind w:left="0"/>
            </w:pPr>
          </w:p>
          <w:p w14:paraId="6A046D81" w14:textId="77777777" w:rsidR="0068045B" w:rsidRDefault="0068045B" w:rsidP="0068045B">
            <w:pPr>
              <w:ind w:left="0"/>
            </w:pPr>
          </w:p>
          <w:p w14:paraId="16452086" w14:textId="77777777" w:rsidR="0068045B" w:rsidRDefault="0068045B" w:rsidP="0068045B">
            <w:pPr>
              <w:ind w:left="0"/>
            </w:pPr>
          </w:p>
          <w:p w14:paraId="3B887610" w14:textId="77777777" w:rsidR="0068045B" w:rsidRDefault="0068045B" w:rsidP="0068045B">
            <w:pPr>
              <w:ind w:left="0"/>
            </w:pPr>
          </w:p>
          <w:p w14:paraId="382FF9A7" w14:textId="77777777" w:rsidR="0068045B" w:rsidRDefault="0068045B" w:rsidP="0068045B">
            <w:pPr>
              <w:ind w:left="0"/>
            </w:pPr>
          </w:p>
          <w:p w14:paraId="67B6217B" w14:textId="77777777" w:rsidR="0068045B" w:rsidRDefault="0068045B" w:rsidP="0068045B">
            <w:pPr>
              <w:ind w:left="0"/>
            </w:pPr>
          </w:p>
          <w:p w14:paraId="216D8A9B" w14:textId="77777777" w:rsidR="0068045B" w:rsidRDefault="0068045B" w:rsidP="0068045B">
            <w:pPr>
              <w:ind w:left="0"/>
            </w:pPr>
          </w:p>
          <w:p w14:paraId="6500AD5F" w14:textId="77777777" w:rsidR="0068045B" w:rsidRDefault="0068045B" w:rsidP="0068045B">
            <w:pPr>
              <w:ind w:left="0"/>
            </w:pPr>
          </w:p>
          <w:p w14:paraId="5E783EB0" w14:textId="77777777" w:rsidR="0068045B" w:rsidRDefault="0068045B" w:rsidP="0068045B">
            <w:pPr>
              <w:ind w:left="0"/>
            </w:pPr>
          </w:p>
          <w:p w14:paraId="03E5EF3B" w14:textId="77777777" w:rsidR="0068045B" w:rsidRDefault="0068045B" w:rsidP="0068045B">
            <w:pPr>
              <w:ind w:left="0"/>
            </w:pPr>
          </w:p>
          <w:p w14:paraId="44B179E1" w14:textId="77777777" w:rsidR="0068045B" w:rsidRDefault="0068045B" w:rsidP="0068045B">
            <w:pPr>
              <w:ind w:left="0"/>
            </w:pPr>
          </w:p>
          <w:p w14:paraId="21A548EA" w14:textId="77777777" w:rsidR="0068045B" w:rsidRDefault="0068045B" w:rsidP="0068045B">
            <w:pPr>
              <w:ind w:left="0"/>
            </w:pPr>
          </w:p>
          <w:p w14:paraId="3CCF7397" w14:textId="77777777" w:rsidR="0068045B" w:rsidRDefault="0068045B" w:rsidP="0068045B">
            <w:pPr>
              <w:ind w:left="0"/>
            </w:pPr>
          </w:p>
          <w:p w14:paraId="6B9961BE" w14:textId="77777777" w:rsidR="0068045B" w:rsidRDefault="0068045B" w:rsidP="0068045B">
            <w:pPr>
              <w:ind w:left="0"/>
            </w:pPr>
          </w:p>
          <w:p w14:paraId="378B67CD" w14:textId="77777777" w:rsidR="0068045B" w:rsidRDefault="0068045B" w:rsidP="0068045B">
            <w:pPr>
              <w:ind w:left="0"/>
            </w:pPr>
          </w:p>
          <w:p w14:paraId="51EF798B" w14:textId="77777777" w:rsidR="0068045B" w:rsidRDefault="0068045B" w:rsidP="0068045B">
            <w:pPr>
              <w:ind w:left="0"/>
            </w:pPr>
          </w:p>
          <w:p w14:paraId="61594B52" w14:textId="77777777" w:rsidR="0068045B" w:rsidRDefault="0068045B" w:rsidP="0068045B">
            <w:pPr>
              <w:ind w:left="0"/>
            </w:pPr>
          </w:p>
          <w:p w14:paraId="04404F1F" w14:textId="77777777" w:rsidR="0068045B" w:rsidRDefault="0068045B" w:rsidP="0068045B">
            <w:pPr>
              <w:ind w:left="0"/>
            </w:pPr>
          </w:p>
          <w:p w14:paraId="46FAD073" w14:textId="77777777" w:rsidR="0068045B" w:rsidRDefault="0068045B" w:rsidP="0068045B">
            <w:pPr>
              <w:ind w:left="0"/>
            </w:pPr>
          </w:p>
          <w:p w14:paraId="046DDBE6" w14:textId="77777777" w:rsidR="0068045B" w:rsidRDefault="0068045B" w:rsidP="0068045B">
            <w:pPr>
              <w:ind w:left="0"/>
            </w:pPr>
          </w:p>
          <w:p w14:paraId="76D5C751" w14:textId="77777777" w:rsidR="0068045B" w:rsidRDefault="0068045B" w:rsidP="0068045B">
            <w:pPr>
              <w:ind w:left="0"/>
            </w:pPr>
          </w:p>
          <w:p w14:paraId="454915C2" w14:textId="77777777" w:rsidR="0068045B" w:rsidRDefault="0068045B" w:rsidP="0068045B">
            <w:pPr>
              <w:ind w:left="0"/>
            </w:pPr>
          </w:p>
          <w:p w14:paraId="38246644" w14:textId="77777777" w:rsidR="0068045B" w:rsidRDefault="0068045B" w:rsidP="0068045B">
            <w:pPr>
              <w:ind w:left="0"/>
            </w:pPr>
          </w:p>
          <w:p w14:paraId="6A4070CA" w14:textId="77777777" w:rsidR="0068045B" w:rsidRDefault="0068045B" w:rsidP="0068045B">
            <w:pPr>
              <w:ind w:left="0"/>
            </w:pPr>
          </w:p>
          <w:p w14:paraId="7242311D" w14:textId="77777777" w:rsidR="0068045B" w:rsidRDefault="0068045B" w:rsidP="0068045B">
            <w:pPr>
              <w:ind w:left="0"/>
            </w:pPr>
          </w:p>
          <w:p w14:paraId="25D11F3D" w14:textId="77777777" w:rsidR="0068045B" w:rsidRDefault="0068045B" w:rsidP="0068045B">
            <w:pPr>
              <w:ind w:left="0"/>
            </w:pPr>
          </w:p>
          <w:p w14:paraId="68011AA4" w14:textId="77777777" w:rsidR="0068045B" w:rsidRDefault="0068045B" w:rsidP="0068045B">
            <w:pPr>
              <w:ind w:left="0"/>
            </w:pPr>
          </w:p>
          <w:p w14:paraId="67E3FBA8" w14:textId="77777777" w:rsidR="0068045B" w:rsidRDefault="0068045B" w:rsidP="0068045B">
            <w:pPr>
              <w:ind w:left="0"/>
            </w:pPr>
          </w:p>
          <w:p w14:paraId="490B45D1" w14:textId="77777777" w:rsidR="0068045B" w:rsidRDefault="0068045B" w:rsidP="0068045B">
            <w:pPr>
              <w:ind w:left="0"/>
            </w:pPr>
          </w:p>
          <w:p w14:paraId="1FE99646" w14:textId="7EF4F025" w:rsidR="0068045B" w:rsidRPr="00C94D9A" w:rsidRDefault="0068045B" w:rsidP="0068045B">
            <w:pPr>
              <w:ind w:left="0"/>
              <w:rPr>
                <w:rFonts w:ascii="Montserrat" w:hAnsi="Montserrat"/>
              </w:rPr>
            </w:pPr>
          </w:p>
        </w:tc>
        <w:tc>
          <w:tcPr>
            <w:tcW w:w="1894" w:type="dxa"/>
          </w:tcPr>
          <w:p w14:paraId="5F36C083" w14:textId="16101007" w:rsidR="00797B6A" w:rsidRPr="007429AE" w:rsidRDefault="00797B6A" w:rsidP="00257A62">
            <w:pPr>
              <w:pStyle w:val="NoSpacing"/>
              <w:rPr>
                <w:rFonts w:ascii="Montserrat" w:hAnsi="Montserrat"/>
              </w:rPr>
            </w:pPr>
          </w:p>
        </w:tc>
        <w:tc>
          <w:tcPr>
            <w:tcW w:w="1045" w:type="dxa"/>
          </w:tcPr>
          <w:p w14:paraId="52844D90" w14:textId="32EF0142" w:rsidR="00797B6A" w:rsidRPr="007429AE" w:rsidRDefault="00797B6A" w:rsidP="00257A62">
            <w:pPr>
              <w:pStyle w:val="NoSpacing"/>
              <w:rPr>
                <w:rFonts w:ascii="Montserrat" w:hAnsi="Montserrat"/>
              </w:rPr>
            </w:pPr>
          </w:p>
        </w:tc>
      </w:tr>
      <w:tr w:rsidR="00040F11" w:rsidRPr="007429AE" w14:paraId="62638B57" w14:textId="77777777" w:rsidTr="00B92E2D">
        <w:tc>
          <w:tcPr>
            <w:tcW w:w="2100" w:type="dxa"/>
          </w:tcPr>
          <w:p w14:paraId="34DB5341" w14:textId="77777777" w:rsidR="00DC09E8" w:rsidRDefault="00DC09E8" w:rsidP="00257A62">
            <w:pPr>
              <w:pStyle w:val="NoSpacing"/>
              <w:rPr>
                <w:rFonts w:ascii="Montserrat" w:hAnsi="Montserrat"/>
                <w:b/>
              </w:rPr>
            </w:pPr>
            <w:r w:rsidRPr="007429AE">
              <w:rPr>
                <w:rFonts w:ascii="Montserrat" w:hAnsi="Montserrat"/>
                <w:b/>
              </w:rPr>
              <w:lastRenderedPageBreak/>
              <w:t>Display Screen Equipment</w:t>
            </w:r>
          </w:p>
          <w:p w14:paraId="274C2D66" w14:textId="77777777" w:rsidR="00F05B75" w:rsidRDefault="00F05B75" w:rsidP="00257A62">
            <w:pPr>
              <w:pStyle w:val="NoSpacing"/>
              <w:rPr>
                <w:rFonts w:ascii="Montserrat" w:hAnsi="Montserrat"/>
                <w:b/>
              </w:rPr>
            </w:pPr>
          </w:p>
          <w:p w14:paraId="4A9EA755" w14:textId="77777777" w:rsidR="00F05B75" w:rsidRDefault="00F05B75" w:rsidP="00257A62">
            <w:pPr>
              <w:pStyle w:val="NoSpacing"/>
              <w:rPr>
                <w:rFonts w:ascii="Montserrat" w:hAnsi="Montserrat"/>
                <w:b/>
              </w:rPr>
            </w:pPr>
          </w:p>
          <w:p w14:paraId="0F8B8D6B" w14:textId="77777777" w:rsidR="00F05B75" w:rsidRDefault="00F05B75" w:rsidP="00257A62">
            <w:pPr>
              <w:pStyle w:val="NoSpacing"/>
              <w:rPr>
                <w:rFonts w:ascii="Montserrat" w:hAnsi="Montserrat"/>
                <w:b/>
              </w:rPr>
            </w:pPr>
          </w:p>
          <w:p w14:paraId="265F718B" w14:textId="77777777" w:rsidR="00F05B75" w:rsidRDefault="00F05B75" w:rsidP="00257A62">
            <w:pPr>
              <w:pStyle w:val="NoSpacing"/>
              <w:rPr>
                <w:rFonts w:ascii="Montserrat" w:hAnsi="Montserrat"/>
                <w:b/>
              </w:rPr>
            </w:pPr>
          </w:p>
          <w:p w14:paraId="5739E0F4" w14:textId="77777777" w:rsidR="00F05B75" w:rsidRDefault="00F05B75" w:rsidP="00257A62">
            <w:pPr>
              <w:pStyle w:val="NoSpacing"/>
              <w:rPr>
                <w:rFonts w:ascii="Montserrat" w:hAnsi="Montserrat"/>
                <w:b/>
              </w:rPr>
            </w:pPr>
          </w:p>
          <w:p w14:paraId="2C993493" w14:textId="77777777" w:rsidR="00F05B75" w:rsidRDefault="00F05B75" w:rsidP="00257A62">
            <w:pPr>
              <w:pStyle w:val="NoSpacing"/>
              <w:rPr>
                <w:rFonts w:ascii="Montserrat" w:hAnsi="Montserrat"/>
                <w:b/>
              </w:rPr>
            </w:pPr>
          </w:p>
          <w:p w14:paraId="0F9C2FC9" w14:textId="77777777" w:rsidR="00F05B75" w:rsidRDefault="00F05B75" w:rsidP="00257A62">
            <w:pPr>
              <w:pStyle w:val="NoSpacing"/>
              <w:rPr>
                <w:rFonts w:ascii="Montserrat" w:hAnsi="Montserrat"/>
                <w:b/>
              </w:rPr>
            </w:pPr>
          </w:p>
          <w:p w14:paraId="76F741C1" w14:textId="77777777" w:rsidR="00F05B75" w:rsidRDefault="00F05B75" w:rsidP="00257A62">
            <w:pPr>
              <w:pStyle w:val="NoSpacing"/>
              <w:rPr>
                <w:rFonts w:ascii="Montserrat" w:hAnsi="Montserrat"/>
                <w:b/>
              </w:rPr>
            </w:pPr>
          </w:p>
          <w:p w14:paraId="216CDD5A" w14:textId="77777777" w:rsidR="00F05B75" w:rsidRDefault="00F05B75" w:rsidP="00257A62">
            <w:pPr>
              <w:pStyle w:val="NoSpacing"/>
              <w:rPr>
                <w:rFonts w:ascii="Montserrat" w:hAnsi="Montserrat"/>
                <w:b/>
              </w:rPr>
            </w:pPr>
          </w:p>
          <w:p w14:paraId="599564EB" w14:textId="77777777" w:rsidR="00F05B75" w:rsidRDefault="00F05B75" w:rsidP="00257A62">
            <w:pPr>
              <w:pStyle w:val="NoSpacing"/>
              <w:rPr>
                <w:rFonts w:ascii="Montserrat" w:hAnsi="Montserrat"/>
                <w:b/>
              </w:rPr>
            </w:pPr>
          </w:p>
          <w:p w14:paraId="5EB451CF" w14:textId="77777777" w:rsidR="00F05B75" w:rsidRDefault="00F05B75" w:rsidP="00257A62">
            <w:pPr>
              <w:pStyle w:val="NoSpacing"/>
              <w:rPr>
                <w:rFonts w:ascii="Montserrat" w:hAnsi="Montserrat"/>
                <w:b/>
              </w:rPr>
            </w:pPr>
          </w:p>
          <w:p w14:paraId="6992751E" w14:textId="77777777" w:rsidR="00F05B75" w:rsidRDefault="00F05B75" w:rsidP="00257A62">
            <w:pPr>
              <w:pStyle w:val="NoSpacing"/>
              <w:rPr>
                <w:rFonts w:ascii="Montserrat" w:hAnsi="Montserrat"/>
                <w:b/>
              </w:rPr>
            </w:pPr>
          </w:p>
          <w:p w14:paraId="58121DB6" w14:textId="77777777" w:rsidR="00F05B75" w:rsidRDefault="00F05B75" w:rsidP="00257A62">
            <w:pPr>
              <w:pStyle w:val="NoSpacing"/>
              <w:rPr>
                <w:rFonts w:ascii="Montserrat" w:hAnsi="Montserrat"/>
                <w:b/>
              </w:rPr>
            </w:pPr>
          </w:p>
          <w:p w14:paraId="18AF91C5" w14:textId="77777777" w:rsidR="00F05B75" w:rsidRDefault="00F05B75" w:rsidP="00257A62">
            <w:pPr>
              <w:pStyle w:val="NoSpacing"/>
              <w:rPr>
                <w:rFonts w:ascii="Montserrat" w:hAnsi="Montserrat"/>
                <w:b/>
              </w:rPr>
            </w:pPr>
          </w:p>
          <w:p w14:paraId="6E8FD0D8" w14:textId="77777777" w:rsidR="00F05B75" w:rsidRDefault="00F05B75" w:rsidP="00257A62">
            <w:pPr>
              <w:pStyle w:val="NoSpacing"/>
              <w:rPr>
                <w:rFonts w:ascii="Montserrat" w:hAnsi="Montserrat"/>
                <w:b/>
              </w:rPr>
            </w:pPr>
          </w:p>
          <w:p w14:paraId="604CC29C" w14:textId="77777777" w:rsidR="00F05B75" w:rsidRDefault="00F05B75" w:rsidP="00257A62">
            <w:pPr>
              <w:pStyle w:val="NoSpacing"/>
              <w:rPr>
                <w:rFonts w:ascii="Montserrat" w:hAnsi="Montserrat"/>
                <w:b/>
              </w:rPr>
            </w:pPr>
          </w:p>
          <w:p w14:paraId="5EA2E8E8" w14:textId="77777777" w:rsidR="00F05B75" w:rsidRDefault="00F05B75" w:rsidP="00257A62">
            <w:pPr>
              <w:pStyle w:val="NoSpacing"/>
              <w:rPr>
                <w:rFonts w:ascii="Montserrat" w:hAnsi="Montserrat"/>
                <w:b/>
              </w:rPr>
            </w:pPr>
          </w:p>
          <w:p w14:paraId="3863C08A" w14:textId="77777777" w:rsidR="00F05B75" w:rsidRDefault="00F05B75" w:rsidP="00257A62">
            <w:pPr>
              <w:pStyle w:val="NoSpacing"/>
              <w:rPr>
                <w:rFonts w:ascii="Montserrat" w:hAnsi="Montserrat"/>
                <w:b/>
              </w:rPr>
            </w:pPr>
          </w:p>
          <w:p w14:paraId="17AA991A" w14:textId="77777777" w:rsidR="00F05B75" w:rsidRDefault="00F05B75" w:rsidP="00257A62">
            <w:pPr>
              <w:pStyle w:val="NoSpacing"/>
              <w:rPr>
                <w:rFonts w:ascii="Montserrat" w:hAnsi="Montserrat"/>
                <w:b/>
              </w:rPr>
            </w:pPr>
          </w:p>
          <w:p w14:paraId="189FA687" w14:textId="77777777" w:rsidR="00F05B75" w:rsidRDefault="00F05B75" w:rsidP="00257A62">
            <w:pPr>
              <w:pStyle w:val="NoSpacing"/>
              <w:rPr>
                <w:rFonts w:ascii="Montserrat" w:hAnsi="Montserrat"/>
                <w:b/>
              </w:rPr>
            </w:pPr>
          </w:p>
          <w:p w14:paraId="656C9655" w14:textId="77777777" w:rsidR="00F05B75" w:rsidRDefault="00F05B75" w:rsidP="00257A62">
            <w:pPr>
              <w:pStyle w:val="NoSpacing"/>
              <w:rPr>
                <w:rFonts w:ascii="Montserrat" w:hAnsi="Montserrat"/>
                <w:b/>
              </w:rPr>
            </w:pPr>
          </w:p>
          <w:p w14:paraId="7A1041F9" w14:textId="77777777" w:rsidR="00F05B75" w:rsidRDefault="00F05B75" w:rsidP="00257A62">
            <w:pPr>
              <w:pStyle w:val="NoSpacing"/>
              <w:rPr>
                <w:rFonts w:ascii="Montserrat" w:hAnsi="Montserrat"/>
                <w:b/>
              </w:rPr>
            </w:pPr>
          </w:p>
          <w:p w14:paraId="49EABFB1" w14:textId="77777777" w:rsidR="00F05B75" w:rsidRDefault="00F05B75" w:rsidP="00257A62">
            <w:pPr>
              <w:pStyle w:val="NoSpacing"/>
              <w:rPr>
                <w:rFonts w:ascii="Montserrat" w:hAnsi="Montserrat"/>
                <w:b/>
              </w:rPr>
            </w:pPr>
          </w:p>
          <w:p w14:paraId="09547563" w14:textId="2D6D11C0" w:rsidR="00F05B75" w:rsidRPr="007429AE" w:rsidRDefault="00F05B75" w:rsidP="00257A62">
            <w:pPr>
              <w:pStyle w:val="NoSpacing"/>
              <w:rPr>
                <w:rFonts w:ascii="Montserrat" w:hAnsi="Montserrat"/>
                <w:b/>
              </w:rPr>
            </w:pPr>
            <w:r w:rsidRPr="007429AE">
              <w:rPr>
                <w:rFonts w:ascii="Montserrat" w:hAnsi="Montserrat"/>
                <w:b/>
              </w:rPr>
              <w:lastRenderedPageBreak/>
              <w:t>Display Screen Equipment</w:t>
            </w:r>
            <w:r>
              <w:rPr>
                <w:rFonts w:ascii="Montserrat" w:hAnsi="Montserrat"/>
                <w:b/>
              </w:rPr>
              <w:t xml:space="preserve"> (cont …)</w:t>
            </w:r>
          </w:p>
        </w:tc>
        <w:tc>
          <w:tcPr>
            <w:tcW w:w="2468" w:type="dxa"/>
          </w:tcPr>
          <w:p w14:paraId="08280C78" w14:textId="2C2C529E" w:rsidR="00DC09E8" w:rsidRPr="007429AE" w:rsidRDefault="00F05B75" w:rsidP="00257A62">
            <w:pPr>
              <w:pStyle w:val="NoSpacing"/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lastRenderedPageBreak/>
              <w:t>Persons</w:t>
            </w:r>
            <w:r w:rsidR="00FE0110" w:rsidRPr="007429AE">
              <w:rPr>
                <w:rFonts w:ascii="Montserrat" w:hAnsi="Montserrat"/>
              </w:rPr>
              <w:t xml:space="preserve"> risk posture problems and pain, discomfort or injuries, eg to their hands/arms</w:t>
            </w:r>
            <w:r w:rsidR="00963873" w:rsidRPr="007429AE">
              <w:rPr>
                <w:rFonts w:ascii="Montserrat" w:hAnsi="Montserrat"/>
              </w:rPr>
              <w:t xml:space="preserve"> </w:t>
            </w:r>
            <w:r w:rsidR="00FE0110" w:rsidRPr="007429AE">
              <w:rPr>
                <w:rFonts w:ascii="Montserrat" w:hAnsi="Montserrat"/>
              </w:rPr>
              <w:t>from overuse or improper use or from poorly designed workstations or work environments. Headaches or sore eyes can also occur, e</w:t>
            </w:r>
            <w:r w:rsidR="00963873" w:rsidRPr="007429AE">
              <w:rPr>
                <w:rFonts w:ascii="Montserrat" w:hAnsi="Montserrat"/>
              </w:rPr>
              <w:t>.</w:t>
            </w:r>
            <w:r w:rsidR="00FE0110" w:rsidRPr="007429AE">
              <w:rPr>
                <w:rFonts w:ascii="Montserrat" w:hAnsi="Montserrat"/>
              </w:rPr>
              <w:t>g</w:t>
            </w:r>
            <w:r w:rsidR="00963873" w:rsidRPr="007429AE">
              <w:rPr>
                <w:rFonts w:ascii="Montserrat" w:hAnsi="Montserrat"/>
              </w:rPr>
              <w:t>.</w:t>
            </w:r>
            <w:r w:rsidR="00FE0110" w:rsidRPr="007429AE">
              <w:rPr>
                <w:rFonts w:ascii="Montserrat" w:hAnsi="Montserrat"/>
              </w:rPr>
              <w:t xml:space="preserve"> if the lighting is poor.</w:t>
            </w:r>
          </w:p>
        </w:tc>
        <w:tc>
          <w:tcPr>
            <w:tcW w:w="2411" w:type="dxa"/>
          </w:tcPr>
          <w:p w14:paraId="40782407" w14:textId="11FECAB1" w:rsidR="00BA1507" w:rsidRPr="007429AE" w:rsidRDefault="009C2619" w:rsidP="00257A62">
            <w:pPr>
              <w:pStyle w:val="NoSpacing"/>
              <w:rPr>
                <w:rFonts w:ascii="Montserrat" w:hAnsi="Montserrat"/>
              </w:rPr>
            </w:pPr>
            <w:r w:rsidRPr="007429AE">
              <w:rPr>
                <w:rFonts w:ascii="Montserrat" w:hAnsi="Montserrat"/>
              </w:rPr>
              <w:t xml:space="preserve">Implementation of DSE policy - </w:t>
            </w:r>
            <w:r w:rsidR="009D57D6" w:rsidRPr="007429AE">
              <w:rPr>
                <w:rFonts w:ascii="Montserrat" w:hAnsi="Montserrat"/>
              </w:rPr>
              <w:t xml:space="preserve">DSE training and assessments of workstation carried out </w:t>
            </w:r>
            <w:r w:rsidR="006019C9">
              <w:rPr>
                <w:rFonts w:ascii="Montserrat" w:hAnsi="Montserrat"/>
              </w:rPr>
              <w:t xml:space="preserve">yearly </w:t>
            </w:r>
            <w:r w:rsidR="009D57D6" w:rsidRPr="007429AE">
              <w:rPr>
                <w:rFonts w:ascii="Montserrat" w:hAnsi="Montserrat"/>
              </w:rPr>
              <w:t xml:space="preserve">by all </w:t>
            </w:r>
            <w:r w:rsidR="00ED1255">
              <w:rPr>
                <w:rFonts w:ascii="Montserrat" w:hAnsi="Montserrat"/>
              </w:rPr>
              <w:t>persons using DSE</w:t>
            </w:r>
            <w:r w:rsidR="006019C9">
              <w:rPr>
                <w:rFonts w:ascii="Montserrat" w:hAnsi="Montserrat"/>
              </w:rPr>
              <w:t xml:space="preserve"> </w:t>
            </w:r>
            <w:r w:rsidR="005E1434" w:rsidRPr="007429AE">
              <w:rPr>
                <w:rFonts w:ascii="Montserrat" w:hAnsi="Montserrat"/>
              </w:rPr>
              <w:t>and</w:t>
            </w:r>
            <w:r w:rsidR="006019C9">
              <w:rPr>
                <w:rFonts w:ascii="Montserrat" w:hAnsi="Montserrat"/>
              </w:rPr>
              <w:t>, for employees,</w:t>
            </w:r>
            <w:r w:rsidR="005E1434" w:rsidRPr="007429AE">
              <w:rPr>
                <w:rFonts w:ascii="Montserrat" w:hAnsi="Montserrat"/>
              </w:rPr>
              <w:t xml:space="preserve"> yearly after</w:t>
            </w:r>
            <w:r w:rsidR="00480EB3">
              <w:rPr>
                <w:rFonts w:ascii="Montserrat" w:hAnsi="Montserrat"/>
              </w:rPr>
              <w:t>wards</w:t>
            </w:r>
            <w:r w:rsidR="005E1434" w:rsidRPr="007429AE">
              <w:rPr>
                <w:rFonts w:ascii="Montserrat" w:hAnsi="Montserrat"/>
              </w:rPr>
              <w:t xml:space="preserve"> as part of their annual appraisal</w:t>
            </w:r>
            <w:r w:rsidR="009D57D6" w:rsidRPr="007429AE">
              <w:rPr>
                <w:rFonts w:ascii="Montserrat" w:hAnsi="Montserrat"/>
              </w:rPr>
              <w:t xml:space="preserve">. </w:t>
            </w:r>
            <w:r w:rsidR="005E1434" w:rsidRPr="007429AE">
              <w:rPr>
                <w:rFonts w:ascii="Montserrat" w:hAnsi="Montserrat"/>
              </w:rPr>
              <w:t>Any a</w:t>
            </w:r>
            <w:r w:rsidR="009D57D6" w:rsidRPr="007429AE">
              <w:rPr>
                <w:rFonts w:ascii="Montserrat" w:hAnsi="Montserrat"/>
              </w:rPr>
              <w:t xml:space="preserve">ctions </w:t>
            </w:r>
            <w:r w:rsidR="005E1434" w:rsidRPr="007429AE">
              <w:rPr>
                <w:rFonts w:ascii="Montserrat" w:hAnsi="Montserrat"/>
              </w:rPr>
              <w:t xml:space="preserve">arising should be </w:t>
            </w:r>
            <w:r w:rsidR="009D57D6" w:rsidRPr="007429AE">
              <w:rPr>
                <w:rFonts w:ascii="Montserrat" w:hAnsi="Montserrat"/>
              </w:rPr>
              <w:t>carried out a</w:t>
            </w:r>
            <w:r w:rsidR="005E1434" w:rsidRPr="007429AE">
              <w:rPr>
                <w:rFonts w:ascii="Montserrat" w:hAnsi="Montserrat"/>
              </w:rPr>
              <w:t>s soon as possible.</w:t>
            </w:r>
          </w:p>
          <w:p w14:paraId="6D9E2266" w14:textId="77777777" w:rsidR="00BA1507" w:rsidRPr="007429AE" w:rsidRDefault="00BA1507" w:rsidP="00257A62">
            <w:pPr>
              <w:pStyle w:val="NoSpacing"/>
              <w:rPr>
                <w:rFonts w:ascii="Montserrat" w:hAnsi="Montserrat"/>
              </w:rPr>
            </w:pPr>
          </w:p>
          <w:p w14:paraId="72DD731B" w14:textId="77777777" w:rsidR="00BA1507" w:rsidRPr="007429AE" w:rsidRDefault="009D57D6" w:rsidP="00257A62">
            <w:pPr>
              <w:pStyle w:val="NoSpacing"/>
              <w:rPr>
                <w:rFonts w:ascii="Montserrat" w:hAnsi="Montserrat"/>
              </w:rPr>
            </w:pPr>
            <w:r w:rsidRPr="007429AE">
              <w:rPr>
                <w:rFonts w:ascii="Montserrat" w:hAnsi="Montserrat"/>
              </w:rPr>
              <w:t xml:space="preserve">Workstation and equipment set to ensure good posture and to avoid glare and reflections on the screen. </w:t>
            </w:r>
          </w:p>
          <w:p w14:paraId="2498AFD5" w14:textId="77777777" w:rsidR="00BA1507" w:rsidRPr="007429AE" w:rsidRDefault="00BA1507" w:rsidP="00257A62">
            <w:pPr>
              <w:pStyle w:val="NoSpacing"/>
              <w:rPr>
                <w:rFonts w:ascii="Montserrat" w:hAnsi="Montserrat"/>
              </w:rPr>
            </w:pPr>
          </w:p>
          <w:p w14:paraId="62A85C16" w14:textId="77777777" w:rsidR="00BA1507" w:rsidRPr="007429AE" w:rsidRDefault="009D57D6" w:rsidP="00257A62">
            <w:pPr>
              <w:pStyle w:val="NoSpacing"/>
              <w:rPr>
                <w:rFonts w:ascii="Montserrat" w:hAnsi="Montserrat"/>
              </w:rPr>
            </w:pPr>
            <w:r w:rsidRPr="007429AE">
              <w:rPr>
                <w:rFonts w:ascii="Montserrat" w:hAnsi="Montserrat"/>
              </w:rPr>
              <w:lastRenderedPageBreak/>
              <w:t xml:space="preserve">Work planned to include regular breaks or change of activity. </w:t>
            </w:r>
          </w:p>
          <w:p w14:paraId="3B84CB79" w14:textId="77777777" w:rsidR="00BA1507" w:rsidRPr="007429AE" w:rsidRDefault="00BA1507" w:rsidP="00257A62">
            <w:pPr>
              <w:pStyle w:val="NoSpacing"/>
              <w:rPr>
                <w:rFonts w:ascii="Montserrat" w:hAnsi="Montserrat"/>
              </w:rPr>
            </w:pPr>
          </w:p>
          <w:p w14:paraId="7BA63992" w14:textId="77777777" w:rsidR="00BA1507" w:rsidRPr="007429AE" w:rsidRDefault="009D57D6" w:rsidP="00257A62">
            <w:pPr>
              <w:pStyle w:val="NoSpacing"/>
              <w:rPr>
                <w:rFonts w:ascii="Montserrat" w:hAnsi="Montserrat"/>
              </w:rPr>
            </w:pPr>
            <w:r w:rsidRPr="007429AE">
              <w:rPr>
                <w:rFonts w:ascii="Montserrat" w:hAnsi="Montserrat"/>
              </w:rPr>
              <w:t xml:space="preserve">Lighting and temperature suitably controlled. </w:t>
            </w:r>
          </w:p>
          <w:p w14:paraId="7849BFA5" w14:textId="77777777" w:rsidR="00BA1507" w:rsidRPr="007429AE" w:rsidRDefault="00BA1507" w:rsidP="00257A62">
            <w:pPr>
              <w:pStyle w:val="NoSpacing"/>
              <w:rPr>
                <w:rFonts w:ascii="Montserrat" w:hAnsi="Montserrat"/>
              </w:rPr>
            </w:pPr>
          </w:p>
          <w:p w14:paraId="002D5FEA" w14:textId="17836BB0" w:rsidR="00BA1507" w:rsidRPr="007429AE" w:rsidRDefault="009D57D6" w:rsidP="00257A62">
            <w:pPr>
              <w:pStyle w:val="NoSpacing"/>
              <w:rPr>
                <w:rFonts w:ascii="Montserrat" w:hAnsi="Montserrat"/>
              </w:rPr>
            </w:pPr>
            <w:r w:rsidRPr="007429AE">
              <w:rPr>
                <w:rFonts w:ascii="Montserrat" w:hAnsi="Montserrat"/>
              </w:rPr>
              <w:t>Adjustable blinds at window</w:t>
            </w:r>
            <w:r w:rsidR="00E7204E" w:rsidRPr="007429AE">
              <w:rPr>
                <w:rFonts w:ascii="Montserrat" w:hAnsi="Montserrat"/>
              </w:rPr>
              <w:t>s</w:t>
            </w:r>
            <w:r w:rsidRPr="007429AE">
              <w:rPr>
                <w:rFonts w:ascii="Montserrat" w:hAnsi="Montserrat"/>
              </w:rPr>
              <w:t xml:space="preserve"> to control natural light on screen </w:t>
            </w:r>
          </w:p>
          <w:p w14:paraId="1365F37A" w14:textId="77777777" w:rsidR="00BA1507" w:rsidRPr="007429AE" w:rsidRDefault="00BA1507" w:rsidP="00257A62">
            <w:pPr>
              <w:pStyle w:val="NoSpacing"/>
              <w:rPr>
                <w:rFonts w:ascii="Montserrat" w:hAnsi="Montserrat"/>
              </w:rPr>
            </w:pPr>
          </w:p>
          <w:p w14:paraId="0EA91661" w14:textId="77777777" w:rsidR="009F0052" w:rsidRPr="007429AE" w:rsidRDefault="009D57D6" w:rsidP="00257A62">
            <w:pPr>
              <w:pStyle w:val="NoSpacing"/>
              <w:rPr>
                <w:rFonts w:ascii="Montserrat" w:hAnsi="Montserrat"/>
              </w:rPr>
            </w:pPr>
            <w:r w:rsidRPr="007429AE">
              <w:rPr>
                <w:rFonts w:ascii="Montserrat" w:hAnsi="Montserrat"/>
              </w:rPr>
              <w:t>Noise levels controlled.</w:t>
            </w:r>
          </w:p>
          <w:p w14:paraId="44271B5C" w14:textId="77777777" w:rsidR="009F0052" w:rsidRPr="007429AE" w:rsidRDefault="009F0052" w:rsidP="00257A62">
            <w:pPr>
              <w:pStyle w:val="NoSpacing"/>
              <w:rPr>
                <w:rFonts w:ascii="Montserrat" w:hAnsi="Montserrat"/>
              </w:rPr>
            </w:pPr>
          </w:p>
          <w:p w14:paraId="6FD9664E" w14:textId="40ECAB01" w:rsidR="005C4464" w:rsidRPr="007429AE" w:rsidRDefault="001E775C" w:rsidP="00257A62">
            <w:pPr>
              <w:pStyle w:val="NoSpacing"/>
              <w:rPr>
                <w:rFonts w:ascii="Montserrat" w:hAnsi="Montserrat"/>
              </w:rPr>
            </w:pPr>
            <w:r w:rsidRPr="007429AE">
              <w:rPr>
                <w:rFonts w:ascii="Montserrat" w:hAnsi="Montserrat"/>
              </w:rPr>
              <w:t xml:space="preserve">In line with EMBA’s health &amp; safety policy, </w:t>
            </w:r>
            <w:r w:rsidR="00CB23BE">
              <w:rPr>
                <w:rFonts w:ascii="Montserrat" w:hAnsi="Montserrat"/>
              </w:rPr>
              <w:t>WBBC</w:t>
            </w:r>
            <w:r w:rsidR="009D57D6" w:rsidRPr="007429AE">
              <w:rPr>
                <w:rFonts w:ascii="Montserrat" w:hAnsi="Montserrat"/>
              </w:rPr>
              <w:t xml:space="preserve"> </w:t>
            </w:r>
            <w:r w:rsidR="00503D1D" w:rsidRPr="007429AE">
              <w:rPr>
                <w:rFonts w:ascii="Montserrat" w:hAnsi="Montserrat"/>
              </w:rPr>
              <w:t xml:space="preserve">will contribute to </w:t>
            </w:r>
            <w:r w:rsidRPr="007429AE">
              <w:rPr>
                <w:rFonts w:ascii="Montserrat" w:hAnsi="Montserrat"/>
              </w:rPr>
              <w:t>eye tests and the costs of corrective lenses/glasses</w:t>
            </w:r>
            <w:r w:rsidR="009D57D6" w:rsidRPr="007429AE">
              <w:rPr>
                <w:rFonts w:ascii="Montserrat" w:hAnsi="Montserrat"/>
              </w:rPr>
              <w:t xml:space="preserve"> for </w:t>
            </w:r>
            <w:r w:rsidR="009D57D6" w:rsidRPr="007429AE">
              <w:rPr>
                <w:rFonts w:ascii="Montserrat" w:hAnsi="Montserrat"/>
              </w:rPr>
              <w:lastRenderedPageBreak/>
              <w:t xml:space="preserve">regular users of </w:t>
            </w:r>
            <w:r w:rsidR="00E7204E" w:rsidRPr="007429AE">
              <w:rPr>
                <w:rFonts w:ascii="Montserrat" w:hAnsi="Montserrat"/>
              </w:rPr>
              <w:t>DSE</w:t>
            </w:r>
            <w:r w:rsidR="009D57D6" w:rsidRPr="007429AE">
              <w:rPr>
                <w:rFonts w:ascii="Montserrat" w:hAnsi="Montserrat"/>
              </w:rPr>
              <w:t>.</w:t>
            </w:r>
          </w:p>
          <w:p w14:paraId="069DA3E3" w14:textId="77777777" w:rsidR="005C4464" w:rsidRPr="007429AE" w:rsidRDefault="005C4464" w:rsidP="00257A62">
            <w:pPr>
              <w:pStyle w:val="NoSpacing"/>
              <w:rPr>
                <w:rFonts w:ascii="Montserrat" w:hAnsi="Montserrat"/>
              </w:rPr>
            </w:pPr>
          </w:p>
          <w:p w14:paraId="0372FF3C" w14:textId="234DF115" w:rsidR="00DC09E8" w:rsidRPr="007429AE" w:rsidRDefault="00DC09E8" w:rsidP="00257A62">
            <w:pPr>
              <w:pStyle w:val="NoSpacing"/>
              <w:rPr>
                <w:rFonts w:ascii="Montserrat" w:hAnsi="Montserrat"/>
              </w:rPr>
            </w:pPr>
          </w:p>
        </w:tc>
        <w:tc>
          <w:tcPr>
            <w:tcW w:w="2845" w:type="dxa"/>
          </w:tcPr>
          <w:p w14:paraId="36371EF3" w14:textId="187EA706" w:rsidR="007E6B43" w:rsidRPr="007429AE" w:rsidRDefault="00782848" w:rsidP="00257A62">
            <w:pPr>
              <w:pStyle w:val="NoSpacing"/>
              <w:rPr>
                <w:rFonts w:ascii="Montserrat" w:hAnsi="Montserrat"/>
              </w:rPr>
            </w:pPr>
            <w:r w:rsidRPr="007429AE">
              <w:rPr>
                <w:rFonts w:ascii="Montserrat" w:hAnsi="Montserrat"/>
              </w:rPr>
              <w:lastRenderedPageBreak/>
              <w:t>DSE</w:t>
            </w:r>
            <w:r w:rsidR="007E6B43" w:rsidRPr="007429AE">
              <w:rPr>
                <w:rFonts w:ascii="Montserrat" w:hAnsi="Montserrat"/>
              </w:rPr>
              <w:t xml:space="preserve"> users carry out own DSE assessment for use away from office. </w:t>
            </w:r>
          </w:p>
          <w:p w14:paraId="6D879495" w14:textId="77777777" w:rsidR="007E6B43" w:rsidRPr="007429AE" w:rsidRDefault="007E6B43" w:rsidP="00257A62">
            <w:pPr>
              <w:pStyle w:val="NoSpacing"/>
              <w:rPr>
                <w:rFonts w:ascii="Montserrat" w:hAnsi="Montserrat"/>
              </w:rPr>
            </w:pPr>
          </w:p>
          <w:p w14:paraId="2EFCA42D" w14:textId="7826EA7E" w:rsidR="00DC09E8" w:rsidRPr="007429AE" w:rsidRDefault="007E6B43" w:rsidP="00257A62">
            <w:pPr>
              <w:pStyle w:val="NoSpacing"/>
              <w:rPr>
                <w:rFonts w:ascii="Montserrat" w:hAnsi="Montserrat"/>
              </w:rPr>
            </w:pPr>
            <w:r w:rsidRPr="007429AE">
              <w:rPr>
                <w:rFonts w:ascii="Montserrat" w:hAnsi="Montserrat"/>
              </w:rPr>
              <w:t xml:space="preserve">When used </w:t>
            </w:r>
            <w:r w:rsidR="00904CBE" w:rsidRPr="007429AE">
              <w:rPr>
                <w:rFonts w:ascii="Montserrat" w:hAnsi="Montserrat"/>
              </w:rPr>
              <w:t xml:space="preserve">for significant periods of time </w:t>
            </w:r>
            <w:r w:rsidRPr="007429AE">
              <w:rPr>
                <w:rFonts w:ascii="Montserrat" w:hAnsi="Montserrat"/>
              </w:rPr>
              <w:t xml:space="preserve">at </w:t>
            </w:r>
            <w:r w:rsidR="00904CBE" w:rsidRPr="007429AE">
              <w:rPr>
                <w:rFonts w:ascii="Montserrat" w:hAnsi="Montserrat"/>
              </w:rPr>
              <w:t xml:space="preserve">the </w:t>
            </w:r>
            <w:r w:rsidRPr="007429AE">
              <w:rPr>
                <w:rFonts w:ascii="Montserrat" w:hAnsi="Montserrat"/>
              </w:rPr>
              <w:t>office or home-working, laptop</w:t>
            </w:r>
            <w:r w:rsidR="000D34B6" w:rsidRPr="007429AE">
              <w:rPr>
                <w:rFonts w:ascii="Montserrat" w:hAnsi="Montserrat"/>
              </w:rPr>
              <w:t>s</w:t>
            </w:r>
            <w:r w:rsidRPr="007429AE">
              <w:rPr>
                <w:rFonts w:ascii="Montserrat" w:hAnsi="Montserrat"/>
              </w:rPr>
              <w:t xml:space="preserve"> should be used with docking station, screen, keyboard and mouse.</w:t>
            </w:r>
          </w:p>
          <w:p w14:paraId="1D19774C" w14:textId="77777777" w:rsidR="006745CD" w:rsidRPr="007429AE" w:rsidRDefault="006745CD" w:rsidP="00257A62">
            <w:pPr>
              <w:pStyle w:val="NoSpacing"/>
              <w:rPr>
                <w:rFonts w:ascii="Montserrat" w:hAnsi="Montserrat"/>
              </w:rPr>
            </w:pPr>
          </w:p>
          <w:p w14:paraId="305ADD2F" w14:textId="77777777" w:rsidR="006745CD" w:rsidRPr="007429AE" w:rsidRDefault="006745CD" w:rsidP="006745CD">
            <w:pPr>
              <w:pStyle w:val="NoSpacing"/>
              <w:rPr>
                <w:rFonts w:ascii="Montserrat" w:hAnsi="Montserrat"/>
              </w:rPr>
            </w:pPr>
            <w:r w:rsidRPr="007429AE">
              <w:rPr>
                <w:rFonts w:ascii="Montserrat" w:hAnsi="Montserrat"/>
              </w:rPr>
              <w:t xml:space="preserve">Remind laptop users to: </w:t>
            </w:r>
          </w:p>
          <w:p w14:paraId="538BC9A5" w14:textId="77777777" w:rsidR="006745CD" w:rsidRPr="007429AE" w:rsidRDefault="006745CD" w:rsidP="006745CD">
            <w:pPr>
              <w:pStyle w:val="NoSpacing"/>
              <w:rPr>
                <w:rFonts w:ascii="Montserrat" w:hAnsi="Montserrat"/>
              </w:rPr>
            </w:pPr>
          </w:p>
          <w:p w14:paraId="277C14E3" w14:textId="07BE241C" w:rsidR="006745CD" w:rsidRPr="007429AE" w:rsidRDefault="006745CD" w:rsidP="00F56E1E">
            <w:pPr>
              <w:pStyle w:val="NoSpacing"/>
              <w:numPr>
                <w:ilvl w:val="0"/>
                <w:numId w:val="4"/>
              </w:numPr>
              <w:rPr>
                <w:rFonts w:ascii="Montserrat" w:hAnsi="Montserrat"/>
              </w:rPr>
            </w:pPr>
            <w:r w:rsidRPr="007429AE">
              <w:rPr>
                <w:rFonts w:ascii="Montserrat" w:hAnsi="Montserrat"/>
              </w:rPr>
              <w:t>carry out regular DSE assessment to avoid problems and identify any issues.</w:t>
            </w:r>
          </w:p>
          <w:p w14:paraId="753A936A" w14:textId="77777777" w:rsidR="006745CD" w:rsidRPr="007429AE" w:rsidRDefault="006745CD" w:rsidP="006745CD">
            <w:pPr>
              <w:pStyle w:val="NoSpacing"/>
              <w:rPr>
                <w:rFonts w:ascii="Montserrat" w:hAnsi="Montserrat"/>
              </w:rPr>
            </w:pPr>
          </w:p>
          <w:p w14:paraId="16CC15A6" w14:textId="0B99B0C8" w:rsidR="006745CD" w:rsidRPr="007429AE" w:rsidRDefault="006745CD" w:rsidP="00F56E1E">
            <w:pPr>
              <w:pStyle w:val="NoSpacing"/>
              <w:numPr>
                <w:ilvl w:val="0"/>
                <w:numId w:val="4"/>
              </w:numPr>
              <w:rPr>
                <w:rFonts w:ascii="Montserrat" w:hAnsi="Montserrat"/>
              </w:rPr>
            </w:pPr>
            <w:r w:rsidRPr="007429AE">
              <w:rPr>
                <w:rFonts w:ascii="Montserrat" w:hAnsi="Montserrat"/>
              </w:rPr>
              <w:t xml:space="preserve">Notify their line manager of any pain </w:t>
            </w:r>
            <w:r w:rsidR="000D34B6" w:rsidRPr="007429AE">
              <w:rPr>
                <w:rFonts w:ascii="Montserrat" w:hAnsi="Montserrat"/>
              </w:rPr>
              <w:t>experienced</w:t>
            </w:r>
            <w:r w:rsidRPr="007429AE">
              <w:rPr>
                <w:rFonts w:ascii="Montserrat" w:hAnsi="Montserrat"/>
              </w:rPr>
              <w:t xml:space="preserve"> that may be linked to computer use.</w:t>
            </w:r>
          </w:p>
          <w:p w14:paraId="497A61A7" w14:textId="77777777" w:rsidR="006745CD" w:rsidRPr="007429AE" w:rsidRDefault="006745CD" w:rsidP="006745CD">
            <w:pPr>
              <w:pStyle w:val="NoSpacing"/>
              <w:rPr>
                <w:rFonts w:ascii="Montserrat" w:hAnsi="Montserrat"/>
              </w:rPr>
            </w:pPr>
          </w:p>
          <w:p w14:paraId="6DB657A4" w14:textId="3C96E3A8" w:rsidR="006745CD" w:rsidRPr="007429AE" w:rsidRDefault="00C82389" w:rsidP="00F56E1E">
            <w:pPr>
              <w:pStyle w:val="NoSpacing"/>
              <w:numPr>
                <w:ilvl w:val="0"/>
                <w:numId w:val="4"/>
              </w:numPr>
              <w:rPr>
                <w:rFonts w:ascii="Montserrat" w:hAnsi="Montserrat"/>
              </w:rPr>
            </w:pPr>
            <w:r w:rsidRPr="007429AE">
              <w:rPr>
                <w:rFonts w:ascii="Montserrat" w:hAnsi="Montserrat"/>
              </w:rPr>
              <w:t xml:space="preserve">take </w:t>
            </w:r>
            <w:r w:rsidR="007C4664" w:rsidRPr="007429AE">
              <w:rPr>
                <w:rFonts w:ascii="Montserrat" w:hAnsi="Montserrat"/>
              </w:rPr>
              <w:t>regular</w:t>
            </w:r>
            <w:r w:rsidRPr="007429AE">
              <w:rPr>
                <w:rFonts w:ascii="Montserrat" w:hAnsi="Montserrat"/>
              </w:rPr>
              <w:t xml:space="preserve"> breaks away from DSE.</w:t>
            </w:r>
            <w:r w:rsidR="006745CD" w:rsidRPr="007429AE">
              <w:rPr>
                <w:rFonts w:ascii="Montserrat" w:hAnsi="Montserrat"/>
              </w:rPr>
              <w:t xml:space="preserve"> </w:t>
            </w:r>
          </w:p>
        </w:tc>
        <w:tc>
          <w:tcPr>
            <w:tcW w:w="1839" w:type="dxa"/>
          </w:tcPr>
          <w:p w14:paraId="2E293C2D" w14:textId="77777777" w:rsidR="00EC45FA" w:rsidRDefault="00C97CEB" w:rsidP="00257A62">
            <w:pPr>
              <w:pStyle w:val="NoSpacing"/>
              <w:rPr>
                <w:rFonts w:ascii="Montserrat" w:hAnsi="Montserrat"/>
              </w:rPr>
            </w:pPr>
            <w:r w:rsidRPr="007429AE">
              <w:rPr>
                <w:rFonts w:ascii="Montserrat" w:hAnsi="Montserrat"/>
              </w:rPr>
              <w:lastRenderedPageBreak/>
              <w:t xml:space="preserve">All </w:t>
            </w:r>
            <w:r w:rsidR="00EC45FA">
              <w:rPr>
                <w:rFonts w:ascii="Montserrat" w:hAnsi="Montserrat"/>
              </w:rPr>
              <w:t>persons using DSE</w:t>
            </w:r>
          </w:p>
          <w:p w14:paraId="48F08AD7" w14:textId="77777777" w:rsidR="00EC45FA" w:rsidRDefault="00EC45FA" w:rsidP="00257A62">
            <w:pPr>
              <w:pStyle w:val="NoSpacing"/>
              <w:rPr>
                <w:rFonts w:ascii="Montserrat" w:hAnsi="Montserrat"/>
              </w:rPr>
            </w:pPr>
          </w:p>
          <w:p w14:paraId="7B9B1F2B" w14:textId="77777777" w:rsidR="00EC45FA" w:rsidRDefault="00EC45FA" w:rsidP="00257A62">
            <w:pPr>
              <w:pStyle w:val="NoSpacing"/>
              <w:rPr>
                <w:rFonts w:ascii="Montserrat" w:hAnsi="Montserrat"/>
              </w:rPr>
            </w:pPr>
          </w:p>
          <w:p w14:paraId="087A0B5A" w14:textId="77777777" w:rsidR="00EC45FA" w:rsidRDefault="00EC45FA" w:rsidP="00257A62">
            <w:pPr>
              <w:pStyle w:val="NoSpacing"/>
              <w:rPr>
                <w:rFonts w:ascii="Montserrat" w:hAnsi="Montserrat"/>
              </w:rPr>
            </w:pPr>
          </w:p>
          <w:p w14:paraId="074D2D49" w14:textId="42305892" w:rsidR="00DC09E8" w:rsidRPr="007429AE" w:rsidRDefault="00DC09E8" w:rsidP="00257A62">
            <w:pPr>
              <w:pStyle w:val="NoSpacing"/>
              <w:rPr>
                <w:rFonts w:ascii="Montserrat" w:hAnsi="Montserrat"/>
              </w:rPr>
            </w:pPr>
          </w:p>
        </w:tc>
        <w:tc>
          <w:tcPr>
            <w:tcW w:w="1894" w:type="dxa"/>
          </w:tcPr>
          <w:p w14:paraId="36CF02FE" w14:textId="7D5DA41A" w:rsidR="00DC09E8" w:rsidRPr="007429AE" w:rsidRDefault="00C97CEB" w:rsidP="00257A62">
            <w:pPr>
              <w:pStyle w:val="NoSpacing"/>
              <w:rPr>
                <w:rFonts w:ascii="Montserrat" w:hAnsi="Montserrat"/>
              </w:rPr>
            </w:pPr>
            <w:r w:rsidRPr="007429AE">
              <w:rPr>
                <w:rFonts w:ascii="Montserrat" w:hAnsi="Montserrat"/>
              </w:rPr>
              <w:t>ASAP</w:t>
            </w:r>
          </w:p>
        </w:tc>
        <w:tc>
          <w:tcPr>
            <w:tcW w:w="1045" w:type="dxa"/>
          </w:tcPr>
          <w:p w14:paraId="3EB289F7" w14:textId="77777777" w:rsidR="00DC09E8" w:rsidRPr="007429AE" w:rsidRDefault="00DC09E8" w:rsidP="00257A62">
            <w:pPr>
              <w:pStyle w:val="NoSpacing"/>
              <w:rPr>
                <w:rFonts w:ascii="Montserrat" w:hAnsi="Montserrat"/>
              </w:rPr>
            </w:pPr>
          </w:p>
        </w:tc>
      </w:tr>
      <w:tr w:rsidR="00040F11" w:rsidRPr="007429AE" w14:paraId="0896F8B4" w14:textId="77777777" w:rsidTr="00B92E2D">
        <w:tc>
          <w:tcPr>
            <w:tcW w:w="2100" w:type="dxa"/>
          </w:tcPr>
          <w:p w14:paraId="7B2985C7" w14:textId="54CA3065" w:rsidR="00B92E2D" w:rsidRPr="007429AE" w:rsidRDefault="00B92E2D" w:rsidP="00257A62">
            <w:pPr>
              <w:pStyle w:val="NoSpacing"/>
              <w:rPr>
                <w:rFonts w:ascii="Montserrat" w:hAnsi="Montserrat"/>
                <w:b/>
              </w:rPr>
            </w:pPr>
            <w:r w:rsidRPr="007429AE">
              <w:rPr>
                <w:rFonts w:ascii="Montserrat" w:hAnsi="Montserrat"/>
                <w:b/>
              </w:rPr>
              <w:lastRenderedPageBreak/>
              <w:t xml:space="preserve">Food </w:t>
            </w:r>
            <w:r>
              <w:rPr>
                <w:rFonts w:ascii="Montserrat" w:hAnsi="Montserrat"/>
                <w:b/>
              </w:rPr>
              <w:t xml:space="preserve">hygiene/risk of  </w:t>
            </w:r>
            <w:r w:rsidRPr="007429AE">
              <w:rPr>
                <w:rFonts w:ascii="Montserrat" w:hAnsi="Montserrat"/>
                <w:b/>
              </w:rPr>
              <w:t xml:space="preserve"> illness</w:t>
            </w:r>
          </w:p>
        </w:tc>
        <w:tc>
          <w:tcPr>
            <w:tcW w:w="2468" w:type="dxa"/>
          </w:tcPr>
          <w:p w14:paraId="2A700F3D" w14:textId="7BE2CCFB" w:rsidR="00B92E2D" w:rsidRPr="007429AE" w:rsidRDefault="00CB23BE" w:rsidP="00257A62">
            <w:pPr>
              <w:pStyle w:val="NoSpacing"/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t>Persons</w:t>
            </w:r>
            <w:r w:rsidR="00B92E2D" w:rsidRPr="007429AE">
              <w:rPr>
                <w:rFonts w:ascii="Montserrat" w:hAnsi="Montserrat"/>
              </w:rPr>
              <w:t xml:space="preserve"> becoming ill after eating at </w:t>
            </w:r>
            <w:r w:rsidR="00B92E2D">
              <w:rPr>
                <w:rFonts w:ascii="Montserrat" w:hAnsi="Montserrat"/>
              </w:rPr>
              <w:t xml:space="preserve">WBBC </w:t>
            </w:r>
            <w:r w:rsidR="00B92E2D" w:rsidRPr="007429AE">
              <w:rPr>
                <w:rFonts w:ascii="Montserrat" w:hAnsi="Montserrat"/>
              </w:rPr>
              <w:t>catered events.</w:t>
            </w:r>
          </w:p>
          <w:p w14:paraId="02FE25D2" w14:textId="72003AB7" w:rsidR="00B92E2D" w:rsidRPr="007429AE" w:rsidRDefault="00B92E2D" w:rsidP="00257A62">
            <w:pPr>
              <w:pStyle w:val="NoSpacing"/>
              <w:rPr>
                <w:rFonts w:ascii="Montserrat" w:hAnsi="Montserrat"/>
              </w:rPr>
            </w:pPr>
          </w:p>
        </w:tc>
        <w:tc>
          <w:tcPr>
            <w:tcW w:w="8989" w:type="dxa"/>
            <w:gridSpan w:val="4"/>
          </w:tcPr>
          <w:p w14:paraId="40FF6F65" w14:textId="0142C191" w:rsidR="00B92E2D" w:rsidRPr="007429AE" w:rsidRDefault="00B92E2D" w:rsidP="00257A62">
            <w:pPr>
              <w:pStyle w:val="NoSpacing"/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t>See separate WBBC kitchen risk assessment.</w:t>
            </w:r>
          </w:p>
        </w:tc>
        <w:tc>
          <w:tcPr>
            <w:tcW w:w="1045" w:type="dxa"/>
          </w:tcPr>
          <w:p w14:paraId="226144BE" w14:textId="11A10A18" w:rsidR="00B92E2D" w:rsidRPr="007429AE" w:rsidRDefault="00B92E2D" w:rsidP="00257A62">
            <w:pPr>
              <w:pStyle w:val="NoSpacing"/>
              <w:rPr>
                <w:rFonts w:ascii="Montserrat" w:hAnsi="Montserrat"/>
              </w:rPr>
            </w:pPr>
          </w:p>
        </w:tc>
      </w:tr>
      <w:tr w:rsidR="00040F11" w:rsidRPr="007429AE" w14:paraId="6C0FE59F" w14:textId="77777777" w:rsidTr="00B92E2D">
        <w:tc>
          <w:tcPr>
            <w:tcW w:w="2100" w:type="dxa"/>
          </w:tcPr>
          <w:p w14:paraId="13B1D952" w14:textId="77777777" w:rsidR="00B200FE" w:rsidRDefault="00A31C05" w:rsidP="00257A62">
            <w:pPr>
              <w:pStyle w:val="NoSpacing"/>
              <w:rPr>
                <w:rFonts w:ascii="Montserrat" w:hAnsi="Montserrat"/>
                <w:b/>
              </w:rPr>
            </w:pPr>
            <w:r w:rsidRPr="007429AE">
              <w:rPr>
                <w:rFonts w:ascii="Montserrat" w:hAnsi="Montserrat"/>
                <w:b/>
              </w:rPr>
              <w:t>Kitchen hot water b</w:t>
            </w:r>
            <w:r w:rsidR="00184A97" w:rsidRPr="007429AE">
              <w:rPr>
                <w:rFonts w:ascii="Montserrat" w:hAnsi="Montserrat"/>
                <w:b/>
              </w:rPr>
              <w:t xml:space="preserve">oiler/use of </w:t>
            </w:r>
            <w:r w:rsidRPr="007429AE">
              <w:rPr>
                <w:rFonts w:ascii="Montserrat" w:hAnsi="Montserrat"/>
                <w:b/>
              </w:rPr>
              <w:t>h</w:t>
            </w:r>
            <w:r w:rsidR="00184A97" w:rsidRPr="007429AE">
              <w:rPr>
                <w:rFonts w:ascii="Montserrat" w:hAnsi="Montserrat"/>
                <w:b/>
              </w:rPr>
              <w:t>ot water urns</w:t>
            </w:r>
            <w:r w:rsidRPr="007429AE">
              <w:rPr>
                <w:rFonts w:ascii="Montserrat" w:hAnsi="Montserrat"/>
                <w:b/>
              </w:rPr>
              <w:t xml:space="preserve"> at events</w:t>
            </w:r>
            <w:r w:rsidR="00A41883">
              <w:rPr>
                <w:rFonts w:ascii="Montserrat" w:hAnsi="Montserrat"/>
                <w:b/>
              </w:rPr>
              <w:t>.</w:t>
            </w:r>
          </w:p>
          <w:p w14:paraId="546602CE" w14:textId="77777777" w:rsidR="00A41883" w:rsidRDefault="00A41883" w:rsidP="00257A62">
            <w:pPr>
              <w:pStyle w:val="NoSpacing"/>
              <w:rPr>
                <w:rFonts w:ascii="Montserrat" w:hAnsi="Montserrat"/>
                <w:b/>
              </w:rPr>
            </w:pPr>
          </w:p>
          <w:p w14:paraId="0923A5F0" w14:textId="77777777" w:rsidR="00A41883" w:rsidRDefault="00A41883" w:rsidP="00257A62">
            <w:pPr>
              <w:pStyle w:val="NoSpacing"/>
              <w:rPr>
                <w:rFonts w:ascii="Montserrat" w:hAnsi="Montserrat"/>
                <w:b/>
              </w:rPr>
            </w:pPr>
          </w:p>
          <w:p w14:paraId="4CF1E509" w14:textId="77777777" w:rsidR="00A41883" w:rsidRDefault="00A41883" w:rsidP="00257A62">
            <w:pPr>
              <w:pStyle w:val="NoSpacing"/>
              <w:rPr>
                <w:rFonts w:ascii="Montserrat" w:hAnsi="Montserrat"/>
                <w:b/>
              </w:rPr>
            </w:pPr>
          </w:p>
          <w:p w14:paraId="649E654B" w14:textId="77777777" w:rsidR="00A41883" w:rsidRDefault="00A41883" w:rsidP="00257A62">
            <w:pPr>
              <w:pStyle w:val="NoSpacing"/>
              <w:rPr>
                <w:rFonts w:ascii="Montserrat" w:hAnsi="Montserrat"/>
                <w:b/>
              </w:rPr>
            </w:pPr>
          </w:p>
          <w:p w14:paraId="531A3ACD" w14:textId="77777777" w:rsidR="00A41883" w:rsidRDefault="00A41883" w:rsidP="00257A62">
            <w:pPr>
              <w:pStyle w:val="NoSpacing"/>
              <w:rPr>
                <w:rFonts w:ascii="Montserrat" w:hAnsi="Montserrat"/>
                <w:b/>
              </w:rPr>
            </w:pPr>
          </w:p>
          <w:p w14:paraId="53CEA510" w14:textId="77777777" w:rsidR="00A41883" w:rsidRDefault="00A41883" w:rsidP="00257A62">
            <w:pPr>
              <w:pStyle w:val="NoSpacing"/>
              <w:rPr>
                <w:rFonts w:ascii="Montserrat" w:hAnsi="Montserrat"/>
                <w:b/>
              </w:rPr>
            </w:pPr>
          </w:p>
          <w:p w14:paraId="2AA74D84" w14:textId="77777777" w:rsidR="00A41883" w:rsidRDefault="00A41883" w:rsidP="00257A62">
            <w:pPr>
              <w:pStyle w:val="NoSpacing"/>
              <w:rPr>
                <w:rFonts w:ascii="Montserrat" w:hAnsi="Montserrat"/>
                <w:b/>
              </w:rPr>
            </w:pPr>
          </w:p>
          <w:p w14:paraId="3E041EC0" w14:textId="77777777" w:rsidR="00A41883" w:rsidRDefault="00A41883" w:rsidP="00257A62">
            <w:pPr>
              <w:pStyle w:val="NoSpacing"/>
              <w:rPr>
                <w:rFonts w:ascii="Montserrat" w:hAnsi="Montserrat"/>
                <w:b/>
              </w:rPr>
            </w:pPr>
          </w:p>
          <w:p w14:paraId="45FE2F5A" w14:textId="77777777" w:rsidR="00A41883" w:rsidRDefault="00A41883" w:rsidP="00257A62">
            <w:pPr>
              <w:pStyle w:val="NoSpacing"/>
              <w:rPr>
                <w:rFonts w:ascii="Montserrat" w:hAnsi="Montserrat"/>
                <w:b/>
              </w:rPr>
            </w:pPr>
          </w:p>
          <w:p w14:paraId="22CFD667" w14:textId="700B59C7" w:rsidR="00A41883" w:rsidRPr="007429AE" w:rsidRDefault="00A41883" w:rsidP="00257A62">
            <w:pPr>
              <w:pStyle w:val="NoSpacing"/>
              <w:rPr>
                <w:rFonts w:ascii="Montserrat" w:hAnsi="Montserrat"/>
                <w:b/>
              </w:rPr>
            </w:pPr>
          </w:p>
        </w:tc>
        <w:tc>
          <w:tcPr>
            <w:tcW w:w="2468" w:type="dxa"/>
          </w:tcPr>
          <w:p w14:paraId="1A60EC10" w14:textId="17CE51E5" w:rsidR="00B200FE" w:rsidRPr="007429AE" w:rsidRDefault="00CB23BE" w:rsidP="00257A62">
            <w:pPr>
              <w:pStyle w:val="NoSpacing"/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t>Persons doing work in the kitche</w:t>
            </w:r>
            <w:r w:rsidR="000741AF">
              <w:rPr>
                <w:rFonts w:ascii="Montserrat" w:hAnsi="Montserrat"/>
              </w:rPr>
              <w:t>n</w:t>
            </w:r>
            <w:r>
              <w:rPr>
                <w:rFonts w:ascii="Montserrat" w:hAnsi="Montserrat"/>
              </w:rPr>
              <w:t>s are</w:t>
            </w:r>
            <w:r w:rsidR="00A31C05" w:rsidRPr="007429AE">
              <w:rPr>
                <w:rFonts w:ascii="Montserrat" w:hAnsi="Montserrat"/>
              </w:rPr>
              <w:t xml:space="preserve"> at risk of scalding/burns</w:t>
            </w:r>
            <w:r w:rsidR="00AF01C6" w:rsidRPr="007429AE">
              <w:rPr>
                <w:rFonts w:ascii="Montserrat" w:hAnsi="Montserrat"/>
              </w:rPr>
              <w:t>.</w:t>
            </w:r>
          </w:p>
        </w:tc>
        <w:tc>
          <w:tcPr>
            <w:tcW w:w="2411" w:type="dxa"/>
          </w:tcPr>
          <w:p w14:paraId="3182F692" w14:textId="79174387" w:rsidR="00B200FE" w:rsidRPr="007429AE" w:rsidRDefault="00AF01C6" w:rsidP="00257A62">
            <w:pPr>
              <w:pStyle w:val="NoSpacing"/>
              <w:rPr>
                <w:rFonts w:ascii="Montserrat" w:hAnsi="Montserrat"/>
              </w:rPr>
            </w:pPr>
            <w:r w:rsidRPr="007429AE">
              <w:rPr>
                <w:rFonts w:ascii="Montserrat" w:hAnsi="Montserrat"/>
              </w:rPr>
              <w:t xml:space="preserve">Clear signage highlighting </w:t>
            </w:r>
            <w:r w:rsidR="007B2F29" w:rsidRPr="007429AE">
              <w:rPr>
                <w:rFonts w:ascii="Montserrat" w:hAnsi="Montserrat"/>
              </w:rPr>
              <w:t>‘hot water’</w:t>
            </w:r>
            <w:r w:rsidRPr="007429AE">
              <w:rPr>
                <w:rFonts w:ascii="Montserrat" w:hAnsi="Montserrat"/>
              </w:rPr>
              <w:t xml:space="preserve"> in the kitchen area.</w:t>
            </w:r>
          </w:p>
          <w:p w14:paraId="3740E844" w14:textId="77777777" w:rsidR="00AF01C6" w:rsidRPr="007429AE" w:rsidRDefault="00AF01C6" w:rsidP="00257A62">
            <w:pPr>
              <w:pStyle w:val="NoSpacing"/>
              <w:rPr>
                <w:rFonts w:ascii="Montserrat" w:hAnsi="Montserrat"/>
              </w:rPr>
            </w:pPr>
          </w:p>
          <w:p w14:paraId="3CA94574" w14:textId="77777777" w:rsidR="00AF01C6" w:rsidRPr="007429AE" w:rsidRDefault="00AF01C6" w:rsidP="00257A62">
            <w:pPr>
              <w:pStyle w:val="NoSpacing"/>
              <w:rPr>
                <w:rFonts w:ascii="Montserrat" w:hAnsi="Montserrat"/>
              </w:rPr>
            </w:pPr>
            <w:r w:rsidRPr="007429AE">
              <w:rPr>
                <w:rFonts w:ascii="Montserrat" w:hAnsi="Montserrat"/>
              </w:rPr>
              <w:t>Clear signage explaining how to operate hot water urns at events.</w:t>
            </w:r>
          </w:p>
          <w:p w14:paraId="0793F62B" w14:textId="77777777" w:rsidR="006C4047" w:rsidRPr="007429AE" w:rsidRDefault="006C4047" w:rsidP="00257A62">
            <w:pPr>
              <w:pStyle w:val="NoSpacing"/>
              <w:rPr>
                <w:rFonts w:ascii="Montserrat" w:hAnsi="Montserrat"/>
              </w:rPr>
            </w:pPr>
          </w:p>
          <w:p w14:paraId="134CCF99" w14:textId="52577B74" w:rsidR="006C4047" w:rsidRPr="007429AE" w:rsidRDefault="006C4047" w:rsidP="00257A62">
            <w:pPr>
              <w:pStyle w:val="NoSpacing"/>
              <w:rPr>
                <w:rFonts w:ascii="Montserrat" w:hAnsi="Montserrat"/>
              </w:rPr>
            </w:pPr>
            <w:r w:rsidRPr="007429AE">
              <w:rPr>
                <w:rFonts w:ascii="Montserrat" w:hAnsi="Montserrat"/>
              </w:rPr>
              <w:t xml:space="preserve">Wall mounted first aid kit and separate burns kit available in the kitchen.  </w:t>
            </w:r>
          </w:p>
        </w:tc>
        <w:tc>
          <w:tcPr>
            <w:tcW w:w="2845" w:type="dxa"/>
          </w:tcPr>
          <w:p w14:paraId="04C4D363" w14:textId="77EE9275" w:rsidR="00B200FE" w:rsidRPr="007429AE" w:rsidRDefault="000741AF" w:rsidP="00257A62">
            <w:pPr>
              <w:pStyle w:val="NoSpacing"/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t xml:space="preserve">Persons unfamiliar with urns should be instructed how to use them. </w:t>
            </w:r>
          </w:p>
        </w:tc>
        <w:tc>
          <w:tcPr>
            <w:tcW w:w="1839" w:type="dxa"/>
          </w:tcPr>
          <w:p w14:paraId="0DEE364A" w14:textId="5CD15106" w:rsidR="00B200FE" w:rsidRPr="007429AE" w:rsidRDefault="00B200FE" w:rsidP="00257A62">
            <w:pPr>
              <w:pStyle w:val="NoSpacing"/>
              <w:rPr>
                <w:rFonts w:ascii="Montserrat" w:hAnsi="Montserrat"/>
              </w:rPr>
            </w:pPr>
          </w:p>
        </w:tc>
        <w:tc>
          <w:tcPr>
            <w:tcW w:w="1894" w:type="dxa"/>
          </w:tcPr>
          <w:p w14:paraId="06A566A4" w14:textId="349BEC9F" w:rsidR="00B200FE" w:rsidRPr="007429AE" w:rsidRDefault="00B200FE" w:rsidP="00257A62">
            <w:pPr>
              <w:pStyle w:val="NoSpacing"/>
              <w:rPr>
                <w:rFonts w:ascii="Montserrat" w:hAnsi="Montserrat"/>
              </w:rPr>
            </w:pPr>
          </w:p>
        </w:tc>
        <w:tc>
          <w:tcPr>
            <w:tcW w:w="1045" w:type="dxa"/>
          </w:tcPr>
          <w:p w14:paraId="125F4612" w14:textId="77B6A319" w:rsidR="00B200FE" w:rsidRPr="007429AE" w:rsidRDefault="00B200FE" w:rsidP="00257A62">
            <w:pPr>
              <w:pStyle w:val="NoSpacing"/>
              <w:rPr>
                <w:rFonts w:ascii="Montserrat" w:hAnsi="Montserrat"/>
              </w:rPr>
            </w:pPr>
          </w:p>
        </w:tc>
      </w:tr>
      <w:tr w:rsidR="00040F11" w:rsidRPr="007429AE" w14:paraId="14224BCF" w14:textId="77777777" w:rsidTr="00B92E2D">
        <w:tc>
          <w:tcPr>
            <w:tcW w:w="2100" w:type="dxa"/>
          </w:tcPr>
          <w:p w14:paraId="5C056181" w14:textId="77777777" w:rsidR="007D5D38" w:rsidRDefault="007D5D38" w:rsidP="00257A62">
            <w:pPr>
              <w:pStyle w:val="NoSpacing"/>
              <w:rPr>
                <w:rFonts w:ascii="Montserrat" w:hAnsi="Montserrat"/>
                <w:b/>
              </w:rPr>
            </w:pPr>
            <w:r w:rsidRPr="007429AE">
              <w:rPr>
                <w:rFonts w:ascii="Montserrat" w:hAnsi="Montserrat"/>
                <w:b/>
              </w:rPr>
              <w:lastRenderedPageBreak/>
              <w:t>First Aid</w:t>
            </w:r>
          </w:p>
          <w:p w14:paraId="569C31E1" w14:textId="77777777" w:rsidR="00934571" w:rsidRDefault="00934571" w:rsidP="00257A62">
            <w:pPr>
              <w:pStyle w:val="NoSpacing"/>
              <w:rPr>
                <w:rFonts w:ascii="Montserrat" w:hAnsi="Montserrat"/>
                <w:b/>
              </w:rPr>
            </w:pPr>
          </w:p>
          <w:p w14:paraId="43D08C08" w14:textId="77777777" w:rsidR="00934571" w:rsidRDefault="00934571" w:rsidP="00257A62">
            <w:pPr>
              <w:pStyle w:val="NoSpacing"/>
              <w:rPr>
                <w:rFonts w:ascii="Montserrat" w:hAnsi="Montserrat"/>
                <w:b/>
              </w:rPr>
            </w:pPr>
          </w:p>
          <w:p w14:paraId="31D4BA27" w14:textId="77777777" w:rsidR="00934571" w:rsidRDefault="00934571" w:rsidP="00257A62">
            <w:pPr>
              <w:pStyle w:val="NoSpacing"/>
              <w:rPr>
                <w:rFonts w:ascii="Montserrat" w:hAnsi="Montserrat"/>
                <w:b/>
              </w:rPr>
            </w:pPr>
          </w:p>
          <w:p w14:paraId="26AADFCB" w14:textId="77777777" w:rsidR="00934571" w:rsidRDefault="00934571" w:rsidP="00257A62">
            <w:pPr>
              <w:pStyle w:val="NoSpacing"/>
              <w:rPr>
                <w:rFonts w:ascii="Montserrat" w:hAnsi="Montserrat"/>
                <w:b/>
              </w:rPr>
            </w:pPr>
          </w:p>
          <w:p w14:paraId="48222878" w14:textId="77777777" w:rsidR="00934571" w:rsidRDefault="00934571" w:rsidP="00257A62">
            <w:pPr>
              <w:pStyle w:val="NoSpacing"/>
              <w:rPr>
                <w:rFonts w:ascii="Montserrat" w:hAnsi="Montserrat"/>
                <w:b/>
              </w:rPr>
            </w:pPr>
          </w:p>
          <w:p w14:paraId="3A70A6B2" w14:textId="77777777" w:rsidR="00934571" w:rsidRDefault="00934571" w:rsidP="00257A62">
            <w:pPr>
              <w:pStyle w:val="NoSpacing"/>
              <w:rPr>
                <w:rFonts w:ascii="Montserrat" w:hAnsi="Montserrat"/>
                <w:b/>
              </w:rPr>
            </w:pPr>
          </w:p>
          <w:p w14:paraId="3DA24790" w14:textId="77777777" w:rsidR="00934571" w:rsidRDefault="00934571" w:rsidP="00257A62">
            <w:pPr>
              <w:pStyle w:val="NoSpacing"/>
              <w:rPr>
                <w:rFonts w:ascii="Montserrat" w:hAnsi="Montserrat"/>
                <w:b/>
              </w:rPr>
            </w:pPr>
          </w:p>
          <w:p w14:paraId="3BF75EC9" w14:textId="77777777" w:rsidR="00934571" w:rsidRDefault="00934571" w:rsidP="00257A62">
            <w:pPr>
              <w:pStyle w:val="NoSpacing"/>
              <w:rPr>
                <w:rFonts w:ascii="Montserrat" w:hAnsi="Montserrat"/>
                <w:b/>
              </w:rPr>
            </w:pPr>
          </w:p>
          <w:p w14:paraId="2F786F48" w14:textId="77777777" w:rsidR="00934571" w:rsidRDefault="00934571" w:rsidP="00257A62">
            <w:pPr>
              <w:pStyle w:val="NoSpacing"/>
              <w:rPr>
                <w:rFonts w:ascii="Montserrat" w:hAnsi="Montserrat"/>
                <w:b/>
              </w:rPr>
            </w:pPr>
          </w:p>
          <w:p w14:paraId="7180F437" w14:textId="77777777" w:rsidR="00934571" w:rsidRDefault="00934571" w:rsidP="00257A62">
            <w:pPr>
              <w:pStyle w:val="NoSpacing"/>
              <w:rPr>
                <w:rFonts w:ascii="Montserrat" w:hAnsi="Montserrat"/>
                <w:b/>
              </w:rPr>
            </w:pPr>
          </w:p>
          <w:p w14:paraId="78180EBF" w14:textId="77777777" w:rsidR="00934571" w:rsidRDefault="00934571" w:rsidP="00257A62">
            <w:pPr>
              <w:pStyle w:val="NoSpacing"/>
              <w:rPr>
                <w:rFonts w:ascii="Montserrat" w:hAnsi="Montserrat"/>
                <w:b/>
              </w:rPr>
            </w:pPr>
          </w:p>
          <w:p w14:paraId="23B3CF05" w14:textId="77777777" w:rsidR="00934571" w:rsidRDefault="00934571" w:rsidP="00257A62">
            <w:pPr>
              <w:pStyle w:val="NoSpacing"/>
              <w:rPr>
                <w:rFonts w:ascii="Montserrat" w:hAnsi="Montserrat"/>
                <w:b/>
              </w:rPr>
            </w:pPr>
          </w:p>
          <w:p w14:paraId="2C79BE74" w14:textId="77777777" w:rsidR="00934571" w:rsidRDefault="00934571" w:rsidP="00257A62">
            <w:pPr>
              <w:pStyle w:val="NoSpacing"/>
              <w:rPr>
                <w:rFonts w:ascii="Montserrat" w:hAnsi="Montserrat"/>
                <w:b/>
              </w:rPr>
            </w:pPr>
          </w:p>
          <w:p w14:paraId="01646501" w14:textId="77777777" w:rsidR="00934571" w:rsidRDefault="00934571" w:rsidP="00257A62">
            <w:pPr>
              <w:pStyle w:val="NoSpacing"/>
              <w:rPr>
                <w:rFonts w:ascii="Montserrat" w:hAnsi="Montserrat"/>
                <w:b/>
              </w:rPr>
            </w:pPr>
          </w:p>
          <w:p w14:paraId="6A24383F" w14:textId="77777777" w:rsidR="00934571" w:rsidRDefault="00934571" w:rsidP="00257A62">
            <w:pPr>
              <w:pStyle w:val="NoSpacing"/>
              <w:rPr>
                <w:rFonts w:ascii="Montserrat" w:hAnsi="Montserrat"/>
                <w:b/>
              </w:rPr>
            </w:pPr>
          </w:p>
          <w:p w14:paraId="23284699" w14:textId="77777777" w:rsidR="00934571" w:rsidRDefault="00934571" w:rsidP="00257A62">
            <w:pPr>
              <w:pStyle w:val="NoSpacing"/>
              <w:rPr>
                <w:rFonts w:ascii="Montserrat" w:hAnsi="Montserrat"/>
                <w:b/>
              </w:rPr>
            </w:pPr>
          </w:p>
          <w:p w14:paraId="56102C1F" w14:textId="77777777" w:rsidR="00934571" w:rsidRDefault="00934571" w:rsidP="00257A62">
            <w:pPr>
              <w:pStyle w:val="NoSpacing"/>
              <w:rPr>
                <w:rFonts w:ascii="Montserrat" w:hAnsi="Montserrat"/>
                <w:b/>
              </w:rPr>
            </w:pPr>
          </w:p>
          <w:p w14:paraId="632EE6B0" w14:textId="77777777" w:rsidR="00934571" w:rsidRDefault="00934571" w:rsidP="00257A62">
            <w:pPr>
              <w:pStyle w:val="NoSpacing"/>
              <w:rPr>
                <w:rFonts w:ascii="Montserrat" w:hAnsi="Montserrat"/>
                <w:b/>
              </w:rPr>
            </w:pPr>
          </w:p>
          <w:p w14:paraId="69971461" w14:textId="77777777" w:rsidR="00934571" w:rsidRDefault="00934571" w:rsidP="00257A62">
            <w:pPr>
              <w:pStyle w:val="NoSpacing"/>
              <w:rPr>
                <w:rFonts w:ascii="Montserrat" w:hAnsi="Montserrat"/>
                <w:b/>
              </w:rPr>
            </w:pPr>
          </w:p>
          <w:p w14:paraId="63F78657" w14:textId="77777777" w:rsidR="00934571" w:rsidRDefault="00934571" w:rsidP="00257A62">
            <w:pPr>
              <w:pStyle w:val="NoSpacing"/>
              <w:rPr>
                <w:rFonts w:ascii="Montserrat" w:hAnsi="Montserrat"/>
                <w:b/>
              </w:rPr>
            </w:pPr>
          </w:p>
          <w:p w14:paraId="434946EC" w14:textId="6B35481F" w:rsidR="00934571" w:rsidRPr="007429AE" w:rsidRDefault="00934571" w:rsidP="00257A62">
            <w:pPr>
              <w:pStyle w:val="NoSpacing"/>
              <w:rPr>
                <w:rFonts w:ascii="Montserrat" w:hAnsi="Montserrat"/>
                <w:b/>
              </w:rPr>
            </w:pPr>
          </w:p>
        </w:tc>
        <w:tc>
          <w:tcPr>
            <w:tcW w:w="2468" w:type="dxa"/>
          </w:tcPr>
          <w:p w14:paraId="6D32ADBD" w14:textId="1F14EC7D" w:rsidR="007D5D38" w:rsidRPr="007429AE" w:rsidRDefault="00A41883" w:rsidP="00257A62">
            <w:pPr>
              <w:pStyle w:val="NoSpacing"/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t>Following injury, persons may suffer further harm if not treated promptly with first aid</w:t>
            </w:r>
            <w:r w:rsidR="007D5D38" w:rsidRPr="007429AE">
              <w:rPr>
                <w:rFonts w:ascii="Montserrat" w:hAnsi="Montserrat"/>
              </w:rPr>
              <w:t>.</w:t>
            </w:r>
          </w:p>
        </w:tc>
        <w:tc>
          <w:tcPr>
            <w:tcW w:w="2411" w:type="dxa"/>
          </w:tcPr>
          <w:p w14:paraId="64D85E10" w14:textId="48636916" w:rsidR="007D5D38" w:rsidRPr="007429AE" w:rsidRDefault="007D0624" w:rsidP="00257A62">
            <w:pPr>
              <w:pStyle w:val="NoSpacing"/>
              <w:rPr>
                <w:rFonts w:ascii="Montserrat" w:hAnsi="Montserrat"/>
              </w:rPr>
            </w:pPr>
            <w:r w:rsidRPr="007429AE">
              <w:rPr>
                <w:rFonts w:ascii="Montserrat" w:hAnsi="Montserrat"/>
              </w:rPr>
              <w:t>Wall mounted first aid kit and separate burns kit available in the kitchen</w:t>
            </w:r>
            <w:r w:rsidR="00175F54" w:rsidRPr="007429AE">
              <w:rPr>
                <w:rFonts w:ascii="Montserrat" w:hAnsi="Montserrat"/>
              </w:rPr>
              <w:t xml:space="preserve"> part of the meeting room</w:t>
            </w:r>
            <w:r w:rsidRPr="007429AE">
              <w:rPr>
                <w:rFonts w:ascii="Montserrat" w:hAnsi="Montserrat"/>
              </w:rPr>
              <w:t xml:space="preserve">.  </w:t>
            </w:r>
          </w:p>
          <w:p w14:paraId="4096863C" w14:textId="77777777" w:rsidR="007D0624" w:rsidRPr="007429AE" w:rsidRDefault="007D0624" w:rsidP="00257A62">
            <w:pPr>
              <w:pStyle w:val="NoSpacing"/>
              <w:rPr>
                <w:rFonts w:ascii="Montserrat" w:hAnsi="Montserrat"/>
              </w:rPr>
            </w:pPr>
          </w:p>
          <w:p w14:paraId="30FB63F2" w14:textId="77777777" w:rsidR="007D0624" w:rsidRDefault="007D0624" w:rsidP="00257A62">
            <w:pPr>
              <w:pStyle w:val="NoSpacing"/>
              <w:rPr>
                <w:rFonts w:ascii="Montserrat" w:hAnsi="Montserrat"/>
              </w:rPr>
            </w:pPr>
            <w:r w:rsidRPr="007429AE">
              <w:rPr>
                <w:rFonts w:ascii="Montserrat" w:hAnsi="Montserrat"/>
              </w:rPr>
              <w:t xml:space="preserve">WBBC have a defibrillator (located </w:t>
            </w:r>
            <w:r w:rsidR="00D35510" w:rsidRPr="007429AE">
              <w:rPr>
                <w:rFonts w:ascii="Montserrat" w:hAnsi="Montserrat"/>
              </w:rPr>
              <w:t>on the</w:t>
            </w:r>
            <w:r w:rsidRPr="007429AE">
              <w:rPr>
                <w:rFonts w:ascii="Montserrat" w:hAnsi="Montserrat"/>
              </w:rPr>
              <w:t xml:space="preserve"> side entrance</w:t>
            </w:r>
            <w:r w:rsidR="00D35510" w:rsidRPr="007429AE">
              <w:rPr>
                <w:rFonts w:ascii="Montserrat" w:hAnsi="Montserrat"/>
              </w:rPr>
              <w:t xml:space="preserve"> external wall).</w:t>
            </w:r>
          </w:p>
          <w:p w14:paraId="2E0C8136" w14:textId="77777777" w:rsidR="001F0709" w:rsidRDefault="001F0709" w:rsidP="00257A62">
            <w:pPr>
              <w:pStyle w:val="NoSpacing"/>
              <w:rPr>
                <w:rFonts w:ascii="Montserrat" w:hAnsi="Montserrat"/>
              </w:rPr>
            </w:pPr>
          </w:p>
          <w:p w14:paraId="4C401BFA" w14:textId="163D0A2C" w:rsidR="001F0709" w:rsidRPr="007429AE" w:rsidRDefault="001F0709" w:rsidP="003978A5">
            <w:pPr>
              <w:pStyle w:val="NoSpacing"/>
              <w:rPr>
                <w:rFonts w:ascii="Montserrat" w:hAnsi="Montserrat"/>
              </w:rPr>
            </w:pPr>
          </w:p>
        </w:tc>
        <w:tc>
          <w:tcPr>
            <w:tcW w:w="2845" w:type="dxa"/>
          </w:tcPr>
          <w:p w14:paraId="527E2A73" w14:textId="6B61FBEB" w:rsidR="0098541D" w:rsidRPr="007429AE" w:rsidRDefault="00D32923" w:rsidP="00E76F8C">
            <w:pPr>
              <w:pStyle w:val="NoSpacing"/>
              <w:rPr>
                <w:rFonts w:ascii="Montserrat" w:hAnsi="Montserrat"/>
              </w:rPr>
            </w:pPr>
            <w:r w:rsidRPr="007429AE">
              <w:rPr>
                <w:rFonts w:ascii="Montserrat" w:hAnsi="Montserrat"/>
              </w:rPr>
              <w:t xml:space="preserve">If first aid is administered, this is </w:t>
            </w:r>
            <w:r w:rsidR="00BF33AC" w:rsidRPr="007429AE">
              <w:rPr>
                <w:rFonts w:ascii="Montserrat" w:hAnsi="Montserrat"/>
              </w:rPr>
              <w:t xml:space="preserve">to be recorded in the Accident Book (located in the kitchen area) and </w:t>
            </w:r>
            <w:r w:rsidR="00E76F8C">
              <w:rPr>
                <w:rFonts w:ascii="Montserrat" w:hAnsi="Montserrat"/>
              </w:rPr>
              <w:t>the sheet to be given to Sue in the office for filing</w:t>
            </w:r>
            <w:r w:rsidR="000464EF">
              <w:rPr>
                <w:rFonts w:ascii="Montserrat" w:hAnsi="Montserrat"/>
              </w:rPr>
              <w:br/>
            </w:r>
            <w:r w:rsidR="000464EF">
              <w:rPr>
                <w:rFonts w:ascii="Montserrat" w:hAnsi="Montserrat"/>
              </w:rPr>
              <w:br/>
            </w:r>
            <w:r w:rsidR="0098541D" w:rsidRPr="007429AE">
              <w:rPr>
                <w:rFonts w:ascii="Montserrat" w:hAnsi="Montserrat"/>
              </w:rPr>
              <w:t>First aid</w:t>
            </w:r>
            <w:r w:rsidR="00077465" w:rsidRPr="007429AE">
              <w:rPr>
                <w:rFonts w:ascii="Montserrat" w:hAnsi="Montserrat"/>
              </w:rPr>
              <w:t xml:space="preserve"> </w:t>
            </w:r>
            <w:r w:rsidR="0012745B" w:rsidRPr="007429AE">
              <w:rPr>
                <w:rFonts w:ascii="Montserrat" w:hAnsi="Montserrat"/>
              </w:rPr>
              <w:t xml:space="preserve">supplies </w:t>
            </w:r>
            <w:r w:rsidR="00876EAB">
              <w:rPr>
                <w:rFonts w:ascii="Montserrat" w:hAnsi="Montserrat"/>
              </w:rPr>
              <w:t xml:space="preserve">and </w:t>
            </w:r>
            <w:r w:rsidR="00A41883">
              <w:rPr>
                <w:rFonts w:ascii="Montserrat" w:hAnsi="Montserrat"/>
              </w:rPr>
              <w:t>Defibrillator</w:t>
            </w:r>
            <w:r w:rsidR="00876EAB">
              <w:rPr>
                <w:rFonts w:ascii="Montserrat" w:hAnsi="Montserrat"/>
              </w:rPr>
              <w:t xml:space="preserve"> to be </w:t>
            </w:r>
            <w:r w:rsidR="00CA0228" w:rsidRPr="007429AE">
              <w:rPr>
                <w:rFonts w:ascii="Montserrat" w:hAnsi="Montserrat"/>
              </w:rPr>
              <w:t>checked every</w:t>
            </w:r>
            <w:r w:rsidR="0012745B" w:rsidRPr="007429AE">
              <w:rPr>
                <w:rFonts w:ascii="Montserrat" w:hAnsi="Montserrat"/>
              </w:rPr>
              <w:t xml:space="preserve"> </w:t>
            </w:r>
            <w:r w:rsidR="00CA0228" w:rsidRPr="007429AE">
              <w:rPr>
                <w:rFonts w:ascii="Montserrat" w:hAnsi="Montserrat"/>
              </w:rPr>
              <w:t>month and</w:t>
            </w:r>
            <w:r w:rsidR="00876EAB">
              <w:rPr>
                <w:rFonts w:ascii="Montserrat" w:hAnsi="Montserrat"/>
              </w:rPr>
              <w:t xml:space="preserve"> </w:t>
            </w:r>
            <w:r w:rsidR="00077465" w:rsidRPr="007429AE">
              <w:rPr>
                <w:rFonts w:ascii="Montserrat" w:hAnsi="Montserrat"/>
              </w:rPr>
              <w:t>replenished</w:t>
            </w:r>
            <w:r w:rsidR="00E2076F">
              <w:rPr>
                <w:rFonts w:ascii="Montserrat" w:hAnsi="Montserrat"/>
              </w:rPr>
              <w:t xml:space="preserve"> </w:t>
            </w:r>
            <w:r w:rsidR="00077465" w:rsidRPr="007429AE">
              <w:rPr>
                <w:rFonts w:ascii="Montserrat" w:hAnsi="Montserrat"/>
              </w:rPr>
              <w:t>/</w:t>
            </w:r>
            <w:r w:rsidR="00E2076F">
              <w:rPr>
                <w:rFonts w:ascii="Montserrat" w:hAnsi="Montserrat"/>
              </w:rPr>
              <w:t xml:space="preserve"> </w:t>
            </w:r>
            <w:r w:rsidR="00077465" w:rsidRPr="007429AE">
              <w:rPr>
                <w:rFonts w:ascii="Montserrat" w:hAnsi="Montserrat"/>
              </w:rPr>
              <w:t>replaced</w:t>
            </w:r>
            <w:r w:rsidR="0012745B" w:rsidRPr="007429AE">
              <w:rPr>
                <w:rFonts w:ascii="Montserrat" w:hAnsi="Montserrat"/>
              </w:rPr>
              <w:t xml:space="preserve"> as needed</w:t>
            </w:r>
            <w:r w:rsidR="00CA0228" w:rsidRPr="007429AE">
              <w:rPr>
                <w:rFonts w:ascii="Montserrat" w:hAnsi="Montserrat"/>
              </w:rPr>
              <w:t>.</w:t>
            </w:r>
          </w:p>
        </w:tc>
        <w:tc>
          <w:tcPr>
            <w:tcW w:w="1839" w:type="dxa"/>
          </w:tcPr>
          <w:p w14:paraId="57DD04C1" w14:textId="586E06B4" w:rsidR="007D5D38" w:rsidRPr="007429AE" w:rsidRDefault="00CD7970" w:rsidP="00257A62">
            <w:pPr>
              <w:pStyle w:val="NoSpacing"/>
              <w:rPr>
                <w:rFonts w:ascii="Montserrat" w:hAnsi="Montserrat"/>
              </w:rPr>
            </w:pPr>
            <w:r w:rsidRPr="007429AE">
              <w:rPr>
                <w:rFonts w:ascii="Montserrat" w:hAnsi="Montserrat"/>
              </w:rPr>
              <w:t xml:space="preserve">All </w:t>
            </w:r>
            <w:r w:rsidR="000464EF">
              <w:rPr>
                <w:rFonts w:ascii="Montserrat" w:hAnsi="Montserrat"/>
              </w:rPr>
              <w:t>persons (responsible adult in the case of injured children)</w:t>
            </w:r>
          </w:p>
          <w:p w14:paraId="52F821B7" w14:textId="77777777" w:rsidR="00077465" w:rsidRPr="007429AE" w:rsidRDefault="00077465" w:rsidP="00257A62">
            <w:pPr>
              <w:pStyle w:val="NoSpacing"/>
              <w:rPr>
                <w:rFonts w:ascii="Montserrat" w:hAnsi="Montserrat"/>
              </w:rPr>
            </w:pPr>
          </w:p>
          <w:p w14:paraId="67954F3A" w14:textId="77777777" w:rsidR="00077465" w:rsidRPr="007429AE" w:rsidRDefault="00077465" w:rsidP="00257A62">
            <w:pPr>
              <w:pStyle w:val="NoSpacing"/>
              <w:rPr>
                <w:rFonts w:ascii="Montserrat" w:hAnsi="Montserrat"/>
              </w:rPr>
            </w:pPr>
          </w:p>
          <w:p w14:paraId="26CA7146" w14:textId="77777777" w:rsidR="00077465" w:rsidRPr="007429AE" w:rsidRDefault="00077465" w:rsidP="00257A62">
            <w:pPr>
              <w:pStyle w:val="NoSpacing"/>
              <w:rPr>
                <w:rFonts w:ascii="Montserrat" w:hAnsi="Montserrat"/>
              </w:rPr>
            </w:pPr>
          </w:p>
          <w:p w14:paraId="1F0D0895" w14:textId="77777777" w:rsidR="00077465" w:rsidRPr="007429AE" w:rsidRDefault="00077465" w:rsidP="00257A62">
            <w:pPr>
              <w:pStyle w:val="NoSpacing"/>
              <w:rPr>
                <w:rFonts w:ascii="Montserrat" w:hAnsi="Montserrat"/>
              </w:rPr>
            </w:pPr>
          </w:p>
          <w:p w14:paraId="4D2F5571" w14:textId="79134C76" w:rsidR="00077465" w:rsidRPr="007429AE" w:rsidRDefault="00A41883" w:rsidP="00257A62">
            <w:pPr>
              <w:pStyle w:val="NoSpacing"/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t>Phil Willis.</w:t>
            </w:r>
          </w:p>
        </w:tc>
        <w:tc>
          <w:tcPr>
            <w:tcW w:w="1894" w:type="dxa"/>
          </w:tcPr>
          <w:p w14:paraId="2BEDBDD3" w14:textId="33545F5D" w:rsidR="006D0287" w:rsidRPr="007429AE" w:rsidRDefault="00D20635" w:rsidP="00257A62">
            <w:pPr>
              <w:pStyle w:val="NoSpacing"/>
              <w:rPr>
                <w:rFonts w:ascii="Montserrat" w:hAnsi="Montserrat"/>
              </w:rPr>
            </w:pPr>
            <w:r w:rsidRPr="00D20635">
              <w:rPr>
                <w:rFonts w:ascii="Montserrat" w:hAnsi="Montserrat"/>
              </w:rPr>
              <w:t>At all times</w:t>
            </w:r>
            <w:r w:rsidR="005468AC" w:rsidRPr="00D20635">
              <w:rPr>
                <w:rFonts w:ascii="Montserrat" w:hAnsi="Montserrat"/>
              </w:rPr>
              <w:t>.</w:t>
            </w:r>
          </w:p>
        </w:tc>
        <w:tc>
          <w:tcPr>
            <w:tcW w:w="1045" w:type="dxa"/>
          </w:tcPr>
          <w:p w14:paraId="5A97FF19" w14:textId="77777777" w:rsidR="007D5D38" w:rsidRPr="007429AE" w:rsidRDefault="007D5D38" w:rsidP="00257A62">
            <w:pPr>
              <w:pStyle w:val="NoSpacing"/>
              <w:rPr>
                <w:rFonts w:ascii="Montserrat" w:hAnsi="Montserrat"/>
              </w:rPr>
            </w:pPr>
          </w:p>
        </w:tc>
      </w:tr>
      <w:tr w:rsidR="00040F11" w:rsidRPr="007429AE" w14:paraId="2798C318" w14:textId="77777777" w:rsidTr="00B92E2D">
        <w:tc>
          <w:tcPr>
            <w:tcW w:w="2100" w:type="dxa"/>
          </w:tcPr>
          <w:p w14:paraId="58F2FA4C" w14:textId="77777777" w:rsidR="00957709" w:rsidRDefault="00957709" w:rsidP="00257A62">
            <w:pPr>
              <w:pStyle w:val="NoSpacing"/>
              <w:rPr>
                <w:rFonts w:ascii="Montserrat" w:hAnsi="Montserrat"/>
                <w:b/>
              </w:rPr>
            </w:pPr>
          </w:p>
          <w:p w14:paraId="4E4C3E2D" w14:textId="77777777" w:rsidR="00957709" w:rsidRDefault="00957709" w:rsidP="00257A62">
            <w:pPr>
              <w:pStyle w:val="NoSpacing"/>
              <w:rPr>
                <w:rFonts w:ascii="Montserrat" w:hAnsi="Montserrat"/>
                <w:b/>
              </w:rPr>
            </w:pPr>
          </w:p>
          <w:p w14:paraId="10565108" w14:textId="7C79234D" w:rsidR="00F8001D" w:rsidRPr="007429AE" w:rsidRDefault="005474B3" w:rsidP="00257A62">
            <w:pPr>
              <w:pStyle w:val="NoSpacing"/>
              <w:rPr>
                <w:rFonts w:ascii="Montserrat" w:hAnsi="Montserrat"/>
                <w:b/>
              </w:rPr>
            </w:pPr>
            <w:r w:rsidRPr="007429AE">
              <w:rPr>
                <w:rFonts w:ascii="Montserrat" w:hAnsi="Montserrat"/>
                <w:b/>
              </w:rPr>
              <w:lastRenderedPageBreak/>
              <w:t>Lone working</w:t>
            </w:r>
          </w:p>
        </w:tc>
        <w:tc>
          <w:tcPr>
            <w:tcW w:w="2468" w:type="dxa"/>
          </w:tcPr>
          <w:p w14:paraId="62674673" w14:textId="77777777" w:rsidR="00957709" w:rsidRDefault="00957709" w:rsidP="00257A62">
            <w:pPr>
              <w:pStyle w:val="NoSpacing"/>
              <w:rPr>
                <w:rFonts w:ascii="Montserrat" w:hAnsi="Montserrat"/>
              </w:rPr>
            </w:pPr>
          </w:p>
          <w:p w14:paraId="1F4B085C" w14:textId="5DFA3244" w:rsidR="00F8001D" w:rsidRPr="007429AE" w:rsidRDefault="00EC2034" w:rsidP="00257A62">
            <w:pPr>
              <w:pStyle w:val="NoSpacing"/>
              <w:rPr>
                <w:rFonts w:ascii="Montserrat" w:hAnsi="Montserrat"/>
              </w:rPr>
            </w:pPr>
            <w:r w:rsidRPr="007429AE">
              <w:rPr>
                <w:rFonts w:ascii="Montserrat" w:hAnsi="Montserrat"/>
              </w:rPr>
              <w:lastRenderedPageBreak/>
              <w:t xml:space="preserve">Employees </w:t>
            </w:r>
            <w:r w:rsidR="00C1545E" w:rsidRPr="007429AE">
              <w:rPr>
                <w:rFonts w:ascii="Montserrat" w:hAnsi="Montserrat"/>
              </w:rPr>
              <w:t>at risk of ‘accident/incident</w:t>
            </w:r>
            <w:r w:rsidR="00DD4B82" w:rsidRPr="007429AE">
              <w:rPr>
                <w:rFonts w:ascii="Montserrat" w:hAnsi="Montserrat"/>
              </w:rPr>
              <w:t>’ with delayed response due to being alone.</w:t>
            </w:r>
          </w:p>
          <w:p w14:paraId="3F23863D" w14:textId="77777777" w:rsidR="00867E35" w:rsidRPr="007429AE" w:rsidRDefault="00867E35" w:rsidP="00257A62">
            <w:pPr>
              <w:pStyle w:val="NoSpacing"/>
              <w:rPr>
                <w:rFonts w:ascii="Montserrat" w:hAnsi="Montserrat"/>
              </w:rPr>
            </w:pPr>
          </w:p>
          <w:p w14:paraId="44C35F03" w14:textId="77777777" w:rsidR="00D81CEA" w:rsidRPr="007429AE" w:rsidRDefault="00D81CEA" w:rsidP="00257A62">
            <w:pPr>
              <w:pStyle w:val="NoSpacing"/>
              <w:rPr>
                <w:rFonts w:ascii="Montserrat" w:hAnsi="Montserrat"/>
              </w:rPr>
            </w:pPr>
          </w:p>
          <w:p w14:paraId="019C88BE" w14:textId="77777777" w:rsidR="00D81CEA" w:rsidRPr="007429AE" w:rsidRDefault="00D81CEA" w:rsidP="00257A62">
            <w:pPr>
              <w:pStyle w:val="NoSpacing"/>
              <w:rPr>
                <w:rFonts w:ascii="Montserrat" w:hAnsi="Montserrat"/>
              </w:rPr>
            </w:pPr>
          </w:p>
          <w:p w14:paraId="6367331A" w14:textId="77777777" w:rsidR="00D81CEA" w:rsidRPr="007429AE" w:rsidRDefault="00D81CEA" w:rsidP="00257A62">
            <w:pPr>
              <w:pStyle w:val="NoSpacing"/>
              <w:rPr>
                <w:rFonts w:ascii="Montserrat" w:hAnsi="Montserrat"/>
              </w:rPr>
            </w:pPr>
          </w:p>
          <w:p w14:paraId="36D628F3" w14:textId="77777777" w:rsidR="00D81CEA" w:rsidRPr="007429AE" w:rsidRDefault="00D81CEA" w:rsidP="00257A62">
            <w:pPr>
              <w:pStyle w:val="NoSpacing"/>
              <w:rPr>
                <w:rFonts w:ascii="Montserrat" w:hAnsi="Montserrat"/>
              </w:rPr>
            </w:pPr>
          </w:p>
          <w:p w14:paraId="4D942E61" w14:textId="77777777" w:rsidR="00D81CEA" w:rsidRPr="007429AE" w:rsidRDefault="00D81CEA" w:rsidP="00257A62">
            <w:pPr>
              <w:pStyle w:val="NoSpacing"/>
              <w:rPr>
                <w:rFonts w:ascii="Montserrat" w:hAnsi="Montserrat"/>
              </w:rPr>
            </w:pPr>
          </w:p>
          <w:p w14:paraId="28D74559" w14:textId="77777777" w:rsidR="00D81CEA" w:rsidRPr="007429AE" w:rsidRDefault="00D81CEA" w:rsidP="00257A62">
            <w:pPr>
              <w:pStyle w:val="NoSpacing"/>
              <w:rPr>
                <w:rFonts w:ascii="Montserrat" w:hAnsi="Montserrat"/>
              </w:rPr>
            </w:pPr>
          </w:p>
          <w:p w14:paraId="50344C16" w14:textId="77777777" w:rsidR="00D81CEA" w:rsidRPr="007429AE" w:rsidRDefault="00D81CEA" w:rsidP="00257A62">
            <w:pPr>
              <w:pStyle w:val="NoSpacing"/>
              <w:rPr>
                <w:rFonts w:ascii="Montserrat" w:hAnsi="Montserrat"/>
              </w:rPr>
            </w:pPr>
          </w:p>
          <w:p w14:paraId="2193B8F2" w14:textId="77777777" w:rsidR="00D81CEA" w:rsidRPr="007429AE" w:rsidRDefault="00D81CEA" w:rsidP="00257A62">
            <w:pPr>
              <w:pStyle w:val="NoSpacing"/>
              <w:rPr>
                <w:rFonts w:ascii="Montserrat" w:hAnsi="Montserrat"/>
              </w:rPr>
            </w:pPr>
          </w:p>
          <w:p w14:paraId="7731AC2B" w14:textId="77777777" w:rsidR="00D81CEA" w:rsidRPr="007429AE" w:rsidRDefault="00D81CEA" w:rsidP="00257A62">
            <w:pPr>
              <w:pStyle w:val="NoSpacing"/>
              <w:rPr>
                <w:rFonts w:ascii="Montserrat" w:hAnsi="Montserrat"/>
              </w:rPr>
            </w:pPr>
          </w:p>
          <w:p w14:paraId="0AA35C50" w14:textId="47A6DB2B" w:rsidR="00867E35" w:rsidRPr="007429AE" w:rsidRDefault="00867E35" w:rsidP="00257A62">
            <w:pPr>
              <w:pStyle w:val="NoSpacing"/>
              <w:rPr>
                <w:rFonts w:ascii="Montserrat" w:hAnsi="Montserrat"/>
              </w:rPr>
            </w:pPr>
            <w:r w:rsidRPr="007429AE">
              <w:rPr>
                <w:rFonts w:ascii="Montserrat" w:hAnsi="Montserrat"/>
              </w:rPr>
              <w:t>Risk of violence/threat of violence</w:t>
            </w:r>
            <w:r w:rsidR="005600CE" w:rsidRPr="007429AE">
              <w:rPr>
                <w:rFonts w:ascii="Montserrat" w:hAnsi="Montserrat"/>
              </w:rPr>
              <w:t>.</w:t>
            </w:r>
          </w:p>
          <w:p w14:paraId="252902A4" w14:textId="77777777" w:rsidR="005600CE" w:rsidRPr="007429AE" w:rsidRDefault="005600CE" w:rsidP="00257A62">
            <w:pPr>
              <w:pStyle w:val="NoSpacing"/>
              <w:rPr>
                <w:rFonts w:ascii="Montserrat" w:hAnsi="Montserrat"/>
              </w:rPr>
            </w:pPr>
          </w:p>
          <w:p w14:paraId="60DD9373" w14:textId="77777777" w:rsidR="005E17FF" w:rsidRPr="007429AE" w:rsidRDefault="005E17FF" w:rsidP="00257A62">
            <w:pPr>
              <w:pStyle w:val="NoSpacing"/>
              <w:rPr>
                <w:rFonts w:ascii="Montserrat" w:hAnsi="Montserrat"/>
              </w:rPr>
            </w:pPr>
          </w:p>
          <w:p w14:paraId="3E087B8D" w14:textId="77777777" w:rsidR="005E17FF" w:rsidRPr="007429AE" w:rsidRDefault="005E17FF" w:rsidP="00257A62">
            <w:pPr>
              <w:pStyle w:val="NoSpacing"/>
              <w:rPr>
                <w:rFonts w:ascii="Montserrat" w:hAnsi="Montserrat"/>
              </w:rPr>
            </w:pPr>
          </w:p>
          <w:p w14:paraId="3EB0B305" w14:textId="77777777" w:rsidR="005E17FF" w:rsidRPr="007429AE" w:rsidRDefault="005E17FF" w:rsidP="00257A62">
            <w:pPr>
              <w:pStyle w:val="NoSpacing"/>
              <w:rPr>
                <w:rFonts w:ascii="Montserrat" w:hAnsi="Montserrat"/>
              </w:rPr>
            </w:pPr>
          </w:p>
          <w:p w14:paraId="2B7CB80D" w14:textId="77777777" w:rsidR="005E17FF" w:rsidRPr="007429AE" w:rsidRDefault="005E17FF" w:rsidP="00257A62">
            <w:pPr>
              <w:pStyle w:val="NoSpacing"/>
              <w:rPr>
                <w:rFonts w:ascii="Montserrat" w:hAnsi="Montserrat"/>
              </w:rPr>
            </w:pPr>
          </w:p>
          <w:p w14:paraId="22CE3724" w14:textId="77777777" w:rsidR="005E17FF" w:rsidRPr="007429AE" w:rsidRDefault="005E17FF" w:rsidP="00257A62">
            <w:pPr>
              <w:pStyle w:val="NoSpacing"/>
              <w:rPr>
                <w:rFonts w:ascii="Montserrat" w:hAnsi="Montserrat"/>
              </w:rPr>
            </w:pPr>
          </w:p>
          <w:p w14:paraId="3F60D6E0" w14:textId="77777777" w:rsidR="005E17FF" w:rsidRPr="007429AE" w:rsidRDefault="005E17FF" w:rsidP="00257A62">
            <w:pPr>
              <w:pStyle w:val="NoSpacing"/>
              <w:rPr>
                <w:rFonts w:ascii="Montserrat" w:hAnsi="Montserrat"/>
              </w:rPr>
            </w:pPr>
          </w:p>
          <w:p w14:paraId="47A0CE42" w14:textId="77777777" w:rsidR="005E17FF" w:rsidRPr="007429AE" w:rsidRDefault="005E17FF" w:rsidP="00257A62">
            <w:pPr>
              <w:pStyle w:val="NoSpacing"/>
              <w:rPr>
                <w:rFonts w:ascii="Montserrat" w:hAnsi="Montserrat"/>
              </w:rPr>
            </w:pPr>
          </w:p>
          <w:p w14:paraId="7B5004FD" w14:textId="77777777" w:rsidR="005E17FF" w:rsidRPr="007429AE" w:rsidRDefault="005E17FF" w:rsidP="00257A62">
            <w:pPr>
              <w:pStyle w:val="NoSpacing"/>
              <w:rPr>
                <w:rFonts w:ascii="Montserrat" w:hAnsi="Montserrat"/>
              </w:rPr>
            </w:pPr>
          </w:p>
          <w:p w14:paraId="69C8EAAA" w14:textId="77777777" w:rsidR="005E17FF" w:rsidRPr="007429AE" w:rsidRDefault="005E17FF" w:rsidP="00257A62">
            <w:pPr>
              <w:pStyle w:val="NoSpacing"/>
              <w:rPr>
                <w:rFonts w:ascii="Montserrat" w:hAnsi="Montserrat"/>
              </w:rPr>
            </w:pPr>
          </w:p>
          <w:p w14:paraId="226DA058" w14:textId="77777777" w:rsidR="00141764" w:rsidRPr="007429AE" w:rsidRDefault="00141764" w:rsidP="00257A62">
            <w:pPr>
              <w:pStyle w:val="NoSpacing"/>
              <w:rPr>
                <w:rFonts w:ascii="Montserrat" w:hAnsi="Montserrat"/>
              </w:rPr>
            </w:pPr>
          </w:p>
          <w:p w14:paraId="266D9FDB" w14:textId="77777777" w:rsidR="00141764" w:rsidRPr="007429AE" w:rsidRDefault="00141764" w:rsidP="00257A62">
            <w:pPr>
              <w:pStyle w:val="NoSpacing"/>
              <w:rPr>
                <w:rFonts w:ascii="Montserrat" w:hAnsi="Montserrat"/>
              </w:rPr>
            </w:pPr>
          </w:p>
          <w:p w14:paraId="7845ED61" w14:textId="77777777" w:rsidR="00141764" w:rsidRPr="007429AE" w:rsidRDefault="00141764" w:rsidP="00257A62">
            <w:pPr>
              <w:pStyle w:val="NoSpacing"/>
              <w:rPr>
                <w:rFonts w:ascii="Montserrat" w:hAnsi="Montserrat"/>
              </w:rPr>
            </w:pPr>
          </w:p>
          <w:p w14:paraId="63F6F6AD" w14:textId="77777777" w:rsidR="00090A8D" w:rsidRPr="007429AE" w:rsidRDefault="00090A8D" w:rsidP="00257A62">
            <w:pPr>
              <w:pStyle w:val="NoSpacing"/>
              <w:rPr>
                <w:rFonts w:ascii="Montserrat" w:hAnsi="Montserrat"/>
              </w:rPr>
            </w:pPr>
          </w:p>
          <w:p w14:paraId="19678916" w14:textId="77777777" w:rsidR="00090A8D" w:rsidRPr="007429AE" w:rsidRDefault="00090A8D" w:rsidP="00257A62">
            <w:pPr>
              <w:pStyle w:val="NoSpacing"/>
              <w:rPr>
                <w:rFonts w:ascii="Montserrat" w:hAnsi="Montserrat"/>
              </w:rPr>
            </w:pPr>
          </w:p>
          <w:p w14:paraId="68778BA5" w14:textId="77777777" w:rsidR="00233680" w:rsidRPr="007429AE" w:rsidRDefault="00233680" w:rsidP="00257A62">
            <w:pPr>
              <w:pStyle w:val="NoSpacing"/>
              <w:rPr>
                <w:rFonts w:ascii="Montserrat" w:hAnsi="Montserrat"/>
              </w:rPr>
            </w:pPr>
          </w:p>
          <w:p w14:paraId="09C7C131" w14:textId="77777777" w:rsidR="00233680" w:rsidRPr="007429AE" w:rsidRDefault="00233680" w:rsidP="00257A62">
            <w:pPr>
              <w:pStyle w:val="NoSpacing"/>
              <w:rPr>
                <w:rFonts w:ascii="Montserrat" w:hAnsi="Montserrat"/>
              </w:rPr>
            </w:pPr>
          </w:p>
          <w:p w14:paraId="11D93785" w14:textId="77777777" w:rsidR="00233680" w:rsidRPr="007429AE" w:rsidRDefault="00233680" w:rsidP="00257A62">
            <w:pPr>
              <w:pStyle w:val="NoSpacing"/>
              <w:rPr>
                <w:rFonts w:ascii="Montserrat" w:hAnsi="Montserrat"/>
              </w:rPr>
            </w:pPr>
          </w:p>
          <w:p w14:paraId="3857E651" w14:textId="77777777" w:rsidR="00233680" w:rsidRPr="007429AE" w:rsidRDefault="00233680" w:rsidP="00257A62">
            <w:pPr>
              <w:pStyle w:val="NoSpacing"/>
              <w:rPr>
                <w:rFonts w:ascii="Montserrat" w:hAnsi="Montserrat"/>
              </w:rPr>
            </w:pPr>
          </w:p>
          <w:p w14:paraId="6126686E" w14:textId="77777777" w:rsidR="00233680" w:rsidRPr="007429AE" w:rsidRDefault="00233680" w:rsidP="00257A62">
            <w:pPr>
              <w:pStyle w:val="NoSpacing"/>
              <w:rPr>
                <w:rFonts w:ascii="Montserrat" w:hAnsi="Montserrat"/>
              </w:rPr>
            </w:pPr>
          </w:p>
          <w:p w14:paraId="0BD976B2" w14:textId="77777777" w:rsidR="00233680" w:rsidRPr="007429AE" w:rsidRDefault="00233680" w:rsidP="00257A62">
            <w:pPr>
              <w:pStyle w:val="NoSpacing"/>
              <w:rPr>
                <w:rFonts w:ascii="Montserrat" w:hAnsi="Montserrat"/>
              </w:rPr>
            </w:pPr>
          </w:p>
          <w:p w14:paraId="3686E537" w14:textId="77777777" w:rsidR="00233680" w:rsidRPr="007429AE" w:rsidRDefault="00233680" w:rsidP="00257A62">
            <w:pPr>
              <w:pStyle w:val="NoSpacing"/>
              <w:rPr>
                <w:rFonts w:ascii="Montserrat" w:hAnsi="Montserrat"/>
              </w:rPr>
            </w:pPr>
          </w:p>
          <w:p w14:paraId="2916A5EC" w14:textId="77777777" w:rsidR="00D81CEA" w:rsidRPr="007429AE" w:rsidRDefault="00D81CEA" w:rsidP="00257A62">
            <w:pPr>
              <w:pStyle w:val="NoSpacing"/>
              <w:rPr>
                <w:rFonts w:ascii="Montserrat" w:hAnsi="Montserrat"/>
              </w:rPr>
            </w:pPr>
          </w:p>
          <w:p w14:paraId="3901E5BB" w14:textId="77777777" w:rsidR="00D81CEA" w:rsidRPr="007429AE" w:rsidRDefault="00D81CEA" w:rsidP="00257A62">
            <w:pPr>
              <w:pStyle w:val="NoSpacing"/>
              <w:rPr>
                <w:rFonts w:ascii="Montserrat" w:hAnsi="Montserrat"/>
              </w:rPr>
            </w:pPr>
          </w:p>
          <w:p w14:paraId="0CD6972D" w14:textId="77777777" w:rsidR="00D81CEA" w:rsidRPr="007429AE" w:rsidRDefault="00D81CEA" w:rsidP="00257A62">
            <w:pPr>
              <w:pStyle w:val="NoSpacing"/>
              <w:rPr>
                <w:rFonts w:ascii="Montserrat" w:hAnsi="Montserrat"/>
              </w:rPr>
            </w:pPr>
          </w:p>
          <w:p w14:paraId="7E9E1076" w14:textId="77777777" w:rsidR="00D81CEA" w:rsidRPr="007429AE" w:rsidRDefault="00D81CEA" w:rsidP="00257A62">
            <w:pPr>
              <w:pStyle w:val="NoSpacing"/>
              <w:rPr>
                <w:rFonts w:ascii="Montserrat" w:hAnsi="Montserrat"/>
              </w:rPr>
            </w:pPr>
          </w:p>
          <w:p w14:paraId="0BCC8D50" w14:textId="77777777" w:rsidR="00D81CEA" w:rsidRPr="007429AE" w:rsidRDefault="00D81CEA" w:rsidP="00257A62">
            <w:pPr>
              <w:pStyle w:val="NoSpacing"/>
              <w:rPr>
                <w:rFonts w:ascii="Montserrat" w:hAnsi="Montserrat"/>
              </w:rPr>
            </w:pPr>
          </w:p>
          <w:p w14:paraId="1680153B" w14:textId="77777777" w:rsidR="00D81CEA" w:rsidRDefault="00D81CEA" w:rsidP="00257A62">
            <w:pPr>
              <w:pStyle w:val="NoSpacing"/>
              <w:rPr>
                <w:rFonts w:ascii="Montserrat" w:hAnsi="Montserrat"/>
              </w:rPr>
            </w:pPr>
          </w:p>
          <w:p w14:paraId="42291FFD" w14:textId="77777777" w:rsidR="00980B6C" w:rsidRDefault="00980B6C" w:rsidP="00257A62">
            <w:pPr>
              <w:pStyle w:val="NoSpacing"/>
              <w:rPr>
                <w:rFonts w:ascii="Montserrat" w:hAnsi="Montserrat"/>
              </w:rPr>
            </w:pPr>
          </w:p>
          <w:p w14:paraId="7656B2CC" w14:textId="77777777" w:rsidR="00980B6C" w:rsidRDefault="00980B6C" w:rsidP="00257A62">
            <w:pPr>
              <w:pStyle w:val="NoSpacing"/>
              <w:rPr>
                <w:rFonts w:ascii="Montserrat" w:hAnsi="Montserrat"/>
              </w:rPr>
            </w:pPr>
          </w:p>
          <w:p w14:paraId="28517AA0" w14:textId="77777777" w:rsidR="00980B6C" w:rsidRPr="007429AE" w:rsidRDefault="00980B6C" w:rsidP="00257A62">
            <w:pPr>
              <w:pStyle w:val="NoSpacing"/>
              <w:rPr>
                <w:rFonts w:ascii="Montserrat" w:hAnsi="Montserrat"/>
              </w:rPr>
            </w:pPr>
          </w:p>
          <w:p w14:paraId="0D30D18C" w14:textId="77777777" w:rsidR="00D81CEA" w:rsidRPr="007429AE" w:rsidRDefault="00D81CEA" w:rsidP="00257A62">
            <w:pPr>
              <w:pStyle w:val="NoSpacing"/>
              <w:rPr>
                <w:rFonts w:ascii="Montserrat" w:hAnsi="Montserrat"/>
              </w:rPr>
            </w:pPr>
          </w:p>
          <w:p w14:paraId="7414EDA2" w14:textId="4ABB441C" w:rsidR="005600CE" w:rsidRPr="007429AE" w:rsidRDefault="005600CE" w:rsidP="00257A62">
            <w:pPr>
              <w:pStyle w:val="NoSpacing"/>
              <w:rPr>
                <w:rFonts w:ascii="Montserrat" w:hAnsi="Montserrat"/>
              </w:rPr>
            </w:pPr>
            <w:r w:rsidRPr="007429AE">
              <w:rPr>
                <w:rFonts w:ascii="Montserrat" w:hAnsi="Montserrat"/>
              </w:rPr>
              <w:lastRenderedPageBreak/>
              <w:t xml:space="preserve">Risk of being accidentally locked in the </w:t>
            </w:r>
            <w:r w:rsidR="009E1A60" w:rsidRPr="007429AE">
              <w:rPr>
                <w:rFonts w:ascii="Montserrat" w:hAnsi="Montserrat"/>
              </w:rPr>
              <w:t>church building</w:t>
            </w:r>
            <w:r w:rsidR="00090A8D" w:rsidRPr="007429AE">
              <w:rPr>
                <w:rFonts w:ascii="Montserrat" w:hAnsi="Montserrat"/>
              </w:rPr>
              <w:t xml:space="preserve"> when working at the Office</w:t>
            </w:r>
            <w:r w:rsidR="009E1A60" w:rsidRPr="007429AE">
              <w:rPr>
                <w:rFonts w:ascii="Montserrat" w:hAnsi="Montserrat"/>
              </w:rPr>
              <w:t xml:space="preserve">. </w:t>
            </w:r>
          </w:p>
          <w:p w14:paraId="38799402" w14:textId="77777777" w:rsidR="00867E35" w:rsidRPr="007429AE" w:rsidRDefault="00867E35" w:rsidP="00257A62">
            <w:pPr>
              <w:pStyle w:val="NoSpacing"/>
              <w:rPr>
                <w:rFonts w:ascii="Montserrat" w:hAnsi="Montserrat"/>
              </w:rPr>
            </w:pPr>
          </w:p>
          <w:p w14:paraId="5A6F65D0" w14:textId="4314B309" w:rsidR="00867E35" w:rsidRPr="007429AE" w:rsidRDefault="00867E35" w:rsidP="00257A62">
            <w:pPr>
              <w:pStyle w:val="NoSpacing"/>
              <w:rPr>
                <w:rFonts w:ascii="Montserrat" w:hAnsi="Montserrat"/>
              </w:rPr>
            </w:pPr>
          </w:p>
        </w:tc>
        <w:tc>
          <w:tcPr>
            <w:tcW w:w="2411" w:type="dxa"/>
          </w:tcPr>
          <w:p w14:paraId="3D55A186" w14:textId="77777777" w:rsidR="00957709" w:rsidRDefault="00957709" w:rsidP="00257A62">
            <w:pPr>
              <w:pStyle w:val="NoSpacing"/>
              <w:rPr>
                <w:rFonts w:ascii="Montserrat" w:hAnsi="Montserrat"/>
              </w:rPr>
            </w:pPr>
          </w:p>
          <w:p w14:paraId="255DAE47" w14:textId="72E757C8" w:rsidR="00F8001D" w:rsidRPr="007429AE" w:rsidRDefault="00D30695" w:rsidP="00D30695">
            <w:pPr>
              <w:pStyle w:val="NoSpacing"/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lastRenderedPageBreak/>
              <w:t>L</w:t>
            </w:r>
            <w:r w:rsidR="00DD4B82" w:rsidRPr="007429AE">
              <w:rPr>
                <w:rFonts w:ascii="Montserrat" w:hAnsi="Montserrat"/>
              </w:rPr>
              <w:t>one Working policy in operation.</w:t>
            </w:r>
          </w:p>
          <w:p w14:paraId="3EB57CC0" w14:textId="77777777" w:rsidR="00DD4B82" w:rsidRPr="007429AE" w:rsidRDefault="00DD4B82" w:rsidP="00257A62">
            <w:pPr>
              <w:pStyle w:val="NoSpacing"/>
              <w:rPr>
                <w:rFonts w:ascii="Montserrat" w:hAnsi="Montserrat"/>
              </w:rPr>
            </w:pPr>
          </w:p>
          <w:p w14:paraId="5B7D0589" w14:textId="191AB998" w:rsidR="00DD4B82" w:rsidRPr="007429AE" w:rsidRDefault="00DD4B82" w:rsidP="00257A62">
            <w:pPr>
              <w:pStyle w:val="NoSpacing"/>
              <w:rPr>
                <w:rFonts w:ascii="Montserrat" w:hAnsi="Montserrat"/>
              </w:rPr>
            </w:pPr>
            <w:r w:rsidRPr="007429AE">
              <w:rPr>
                <w:rFonts w:ascii="Montserrat" w:hAnsi="Montserrat"/>
              </w:rPr>
              <w:t xml:space="preserve">Safeguard </w:t>
            </w:r>
            <w:r w:rsidR="001D36CB" w:rsidRPr="007429AE">
              <w:rPr>
                <w:rFonts w:ascii="Montserrat" w:hAnsi="Montserrat"/>
              </w:rPr>
              <w:t xml:space="preserve">that spouse or another </w:t>
            </w:r>
            <w:r w:rsidR="00D30695">
              <w:rPr>
                <w:rFonts w:ascii="Montserrat" w:hAnsi="Montserrat"/>
              </w:rPr>
              <w:t>person</w:t>
            </w:r>
            <w:r w:rsidR="001D36CB" w:rsidRPr="007429AE">
              <w:rPr>
                <w:rFonts w:ascii="Montserrat" w:hAnsi="Montserrat"/>
              </w:rPr>
              <w:t xml:space="preserve"> is aware of </w:t>
            </w:r>
            <w:r w:rsidR="00D30695">
              <w:rPr>
                <w:rFonts w:ascii="Montserrat" w:hAnsi="Montserrat"/>
              </w:rPr>
              <w:t>the Lone Worker’s</w:t>
            </w:r>
            <w:r w:rsidR="001D36CB" w:rsidRPr="007429AE">
              <w:rPr>
                <w:rFonts w:ascii="Montserrat" w:hAnsi="Montserrat"/>
              </w:rPr>
              <w:t xml:space="preserve"> diary commitments.</w:t>
            </w:r>
          </w:p>
          <w:p w14:paraId="1D8B4C0E" w14:textId="77777777" w:rsidR="00515830" w:rsidRPr="007429AE" w:rsidRDefault="00515830" w:rsidP="00257A62">
            <w:pPr>
              <w:pStyle w:val="NoSpacing"/>
              <w:rPr>
                <w:rFonts w:ascii="Montserrat" w:hAnsi="Montserrat"/>
              </w:rPr>
            </w:pPr>
          </w:p>
          <w:p w14:paraId="5FD4E784" w14:textId="3858D453" w:rsidR="00515830" w:rsidRPr="007429AE" w:rsidRDefault="00D30695" w:rsidP="00257A62">
            <w:pPr>
              <w:pStyle w:val="NoSpacing"/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t>A Lone Worker</w:t>
            </w:r>
            <w:r w:rsidR="00515830" w:rsidRPr="007429AE">
              <w:rPr>
                <w:rFonts w:ascii="Montserrat" w:hAnsi="Montserrat"/>
              </w:rPr>
              <w:t xml:space="preserve"> should always have their mobile phone with them</w:t>
            </w:r>
            <w:r w:rsidR="005E17FF" w:rsidRPr="007429AE">
              <w:rPr>
                <w:rFonts w:ascii="Montserrat" w:hAnsi="Montserrat"/>
              </w:rPr>
              <w:t xml:space="preserve"> in case of an emergency.</w:t>
            </w:r>
          </w:p>
          <w:p w14:paraId="497E4595" w14:textId="77777777" w:rsidR="009A24BE" w:rsidRPr="007429AE" w:rsidRDefault="009A24BE" w:rsidP="00257A62">
            <w:pPr>
              <w:pStyle w:val="NoSpacing"/>
              <w:rPr>
                <w:rFonts w:ascii="Montserrat" w:hAnsi="Montserrat"/>
              </w:rPr>
            </w:pPr>
          </w:p>
          <w:p w14:paraId="41D18263" w14:textId="77777777" w:rsidR="009A24BE" w:rsidRPr="007429AE" w:rsidRDefault="009A24BE" w:rsidP="00257A62">
            <w:pPr>
              <w:pStyle w:val="NoSpacing"/>
              <w:rPr>
                <w:rFonts w:ascii="Montserrat" w:hAnsi="Montserrat"/>
              </w:rPr>
            </w:pPr>
            <w:r w:rsidRPr="007429AE">
              <w:rPr>
                <w:rFonts w:ascii="Montserrat" w:hAnsi="Montserrat"/>
              </w:rPr>
              <w:t xml:space="preserve">All users of the building are </w:t>
            </w:r>
            <w:r w:rsidR="00E173F0" w:rsidRPr="007429AE">
              <w:rPr>
                <w:rFonts w:ascii="Montserrat" w:hAnsi="Montserrat"/>
              </w:rPr>
              <w:t xml:space="preserve">to ensure the main </w:t>
            </w:r>
            <w:r w:rsidR="002B37B3" w:rsidRPr="007429AE">
              <w:rPr>
                <w:rFonts w:ascii="Montserrat" w:hAnsi="Montserrat"/>
              </w:rPr>
              <w:t xml:space="preserve">doors are always </w:t>
            </w:r>
            <w:r w:rsidR="00141764" w:rsidRPr="007429AE">
              <w:rPr>
                <w:rFonts w:ascii="Montserrat" w:hAnsi="Montserrat"/>
              </w:rPr>
              <w:t>securely closed</w:t>
            </w:r>
            <w:r w:rsidR="002B37B3" w:rsidRPr="007429AE">
              <w:rPr>
                <w:rFonts w:ascii="Montserrat" w:hAnsi="Montserrat"/>
              </w:rPr>
              <w:t xml:space="preserve"> or </w:t>
            </w:r>
            <w:r w:rsidR="002710F9" w:rsidRPr="007429AE">
              <w:rPr>
                <w:rFonts w:ascii="Montserrat" w:hAnsi="Montserrat"/>
              </w:rPr>
              <w:t>monitored</w:t>
            </w:r>
            <w:r w:rsidR="002B37B3" w:rsidRPr="007429AE">
              <w:rPr>
                <w:rFonts w:ascii="Montserrat" w:hAnsi="Montserrat"/>
              </w:rPr>
              <w:t xml:space="preserve"> whilst open.</w:t>
            </w:r>
          </w:p>
          <w:p w14:paraId="1F00FBE7" w14:textId="77777777" w:rsidR="00090A8D" w:rsidRPr="007429AE" w:rsidRDefault="00090A8D" w:rsidP="00257A62">
            <w:pPr>
              <w:pStyle w:val="NoSpacing"/>
              <w:rPr>
                <w:rFonts w:ascii="Montserrat" w:hAnsi="Montserrat"/>
              </w:rPr>
            </w:pPr>
          </w:p>
          <w:p w14:paraId="6D5411EE" w14:textId="650AC9A7" w:rsidR="00090A8D" w:rsidRPr="007429AE" w:rsidRDefault="00090A8D" w:rsidP="00257A62">
            <w:pPr>
              <w:pStyle w:val="NoSpacing"/>
              <w:rPr>
                <w:rFonts w:ascii="Montserrat" w:hAnsi="Montserrat"/>
              </w:rPr>
            </w:pPr>
            <w:r w:rsidRPr="007429AE">
              <w:rPr>
                <w:rFonts w:ascii="Montserrat" w:hAnsi="Montserrat"/>
              </w:rPr>
              <w:lastRenderedPageBreak/>
              <w:t xml:space="preserve">Camera doorbell system installed so </w:t>
            </w:r>
            <w:r w:rsidR="00233680" w:rsidRPr="007429AE">
              <w:rPr>
                <w:rFonts w:ascii="Montserrat" w:hAnsi="Montserrat"/>
              </w:rPr>
              <w:t>employees have visibility of the side entrance and only allow access to known/expected visitors.</w:t>
            </w:r>
          </w:p>
          <w:p w14:paraId="50765CBC" w14:textId="77777777" w:rsidR="00141764" w:rsidRPr="007429AE" w:rsidRDefault="00141764" w:rsidP="00257A62">
            <w:pPr>
              <w:pStyle w:val="NoSpacing"/>
              <w:rPr>
                <w:rFonts w:ascii="Montserrat" w:hAnsi="Montserrat"/>
              </w:rPr>
            </w:pPr>
          </w:p>
          <w:p w14:paraId="358EF272" w14:textId="5CC9B12B" w:rsidR="003023E1" w:rsidRPr="007429AE" w:rsidRDefault="008F0360" w:rsidP="00257A62">
            <w:pPr>
              <w:pStyle w:val="NoSpacing"/>
              <w:rPr>
                <w:rFonts w:ascii="Montserrat" w:hAnsi="Montserrat"/>
              </w:rPr>
            </w:pPr>
            <w:r w:rsidRPr="007429AE">
              <w:rPr>
                <w:rFonts w:ascii="Montserrat" w:hAnsi="Montserrat"/>
              </w:rPr>
              <w:t xml:space="preserve">In/out chart and signage at the bottom of the stairs </w:t>
            </w:r>
            <w:r w:rsidR="008C189F" w:rsidRPr="007429AE">
              <w:rPr>
                <w:rFonts w:ascii="Montserrat" w:hAnsi="Montserrat"/>
              </w:rPr>
              <w:t xml:space="preserve">in place </w:t>
            </w:r>
            <w:r w:rsidRPr="007429AE">
              <w:rPr>
                <w:rFonts w:ascii="Montserrat" w:hAnsi="Montserrat"/>
              </w:rPr>
              <w:t>at the Offic</w:t>
            </w:r>
            <w:r w:rsidR="00090A8D" w:rsidRPr="007429AE">
              <w:rPr>
                <w:rFonts w:ascii="Montserrat" w:hAnsi="Montserrat"/>
              </w:rPr>
              <w:t>e</w:t>
            </w:r>
            <w:r w:rsidRPr="007429AE">
              <w:rPr>
                <w:rFonts w:ascii="Montserrat" w:hAnsi="Montserrat"/>
              </w:rPr>
              <w:t xml:space="preserve"> </w:t>
            </w:r>
            <w:r w:rsidR="008C189F" w:rsidRPr="007429AE">
              <w:rPr>
                <w:rFonts w:ascii="Montserrat" w:hAnsi="Montserrat"/>
              </w:rPr>
              <w:t>to log when employees in the EMBA Office and upstairs is ‘occupied’</w:t>
            </w:r>
            <w:r w:rsidR="003023E1" w:rsidRPr="007429AE">
              <w:rPr>
                <w:rFonts w:ascii="Montserrat" w:hAnsi="Montserrat"/>
              </w:rPr>
              <w:t>.  This should help to prevent user groups ‘locking up’ when employees are working upstairs.</w:t>
            </w:r>
          </w:p>
          <w:p w14:paraId="08FD73CF" w14:textId="77777777" w:rsidR="003023E1" w:rsidRPr="007429AE" w:rsidRDefault="003023E1" w:rsidP="00257A62">
            <w:pPr>
              <w:pStyle w:val="NoSpacing"/>
              <w:rPr>
                <w:rFonts w:ascii="Montserrat" w:hAnsi="Montserrat"/>
              </w:rPr>
            </w:pPr>
          </w:p>
          <w:p w14:paraId="7EA1C875" w14:textId="0D80265E" w:rsidR="008C189F" w:rsidRPr="007429AE" w:rsidRDefault="003023E1" w:rsidP="00257A62">
            <w:pPr>
              <w:pStyle w:val="NoSpacing"/>
              <w:rPr>
                <w:rFonts w:ascii="Montserrat" w:hAnsi="Montserrat"/>
              </w:rPr>
            </w:pPr>
            <w:r w:rsidRPr="007429AE">
              <w:rPr>
                <w:rFonts w:ascii="Montserrat" w:hAnsi="Montserrat"/>
              </w:rPr>
              <w:lastRenderedPageBreak/>
              <w:t xml:space="preserve">In the event of </w:t>
            </w:r>
            <w:r w:rsidR="00BB40B4" w:rsidRPr="007429AE">
              <w:rPr>
                <w:rFonts w:ascii="Montserrat" w:hAnsi="Montserrat"/>
              </w:rPr>
              <w:t xml:space="preserve">being ‘locked in’ </w:t>
            </w:r>
            <w:r w:rsidR="00C11113">
              <w:rPr>
                <w:rFonts w:ascii="Montserrat" w:hAnsi="Montserrat"/>
              </w:rPr>
              <w:t>p</w:t>
            </w:r>
            <w:r w:rsidR="00D30695">
              <w:rPr>
                <w:rFonts w:ascii="Montserrat" w:hAnsi="Montserrat"/>
              </w:rPr>
              <w:t>ersons</w:t>
            </w:r>
            <w:r w:rsidR="00C11113">
              <w:rPr>
                <w:rFonts w:ascii="Montserrat" w:hAnsi="Montserrat"/>
              </w:rPr>
              <w:t xml:space="preserve"> </w:t>
            </w:r>
            <w:r w:rsidR="00BB40B4" w:rsidRPr="007429AE">
              <w:rPr>
                <w:rFonts w:ascii="Montserrat" w:hAnsi="Montserrat"/>
              </w:rPr>
              <w:t xml:space="preserve">to ensure they have office keys about their person and exit via the </w:t>
            </w:r>
            <w:r w:rsidR="002E0A07" w:rsidRPr="007429AE">
              <w:rPr>
                <w:rFonts w:ascii="Montserrat" w:hAnsi="Montserrat"/>
              </w:rPr>
              <w:t xml:space="preserve">‘fire escape’ (to right of the alarm </w:t>
            </w:r>
            <w:r w:rsidR="009E375F" w:rsidRPr="007429AE">
              <w:rPr>
                <w:rFonts w:ascii="Montserrat" w:hAnsi="Montserrat"/>
              </w:rPr>
              <w:t>keypad</w:t>
            </w:r>
            <w:r w:rsidR="002E0A07" w:rsidRPr="007429AE">
              <w:rPr>
                <w:rFonts w:ascii="Montserrat" w:hAnsi="Montserrat"/>
              </w:rPr>
              <w:t>)</w:t>
            </w:r>
            <w:r w:rsidR="008C189F" w:rsidRPr="007429AE">
              <w:rPr>
                <w:rFonts w:ascii="Montserrat" w:hAnsi="Montserrat"/>
              </w:rPr>
              <w:t xml:space="preserve"> </w:t>
            </w:r>
            <w:r w:rsidR="009E375F" w:rsidRPr="007429AE">
              <w:rPr>
                <w:rFonts w:ascii="Montserrat" w:hAnsi="Montserrat"/>
              </w:rPr>
              <w:t>to then enable the side door to be unlocked</w:t>
            </w:r>
            <w:r w:rsidR="002E4EE7" w:rsidRPr="007429AE">
              <w:rPr>
                <w:rFonts w:ascii="Montserrat" w:hAnsi="Montserrat"/>
              </w:rPr>
              <w:t>.</w:t>
            </w:r>
            <w:r w:rsidR="00D20635">
              <w:rPr>
                <w:rFonts w:ascii="Montserrat" w:hAnsi="Montserrat"/>
              </w:rPr>
              <w:br/>
            </w:r>
            <w:r w:rsidR="00D20635">
              <w:rPr>
                <w:rFonts w:ascii="Montserrat" w:hAnsi="Montserrat"/>
              </w:rPr>
              <w:br/>
              <w:t>P</w:t>
            </w:r>
            <w:r w:rsidR="00531BE7">
              <w:rPr>
                <w:rFonts w:ascii="Montserrat" w:hAnsi="Montserrat"/>
              </w:rPr>
              <w:t>ersons unable to leave should phone for help either using their own mobile phone or the desk phone in the Church Office.</w:t>
            </w:r>
            <w:r w:rsidR="008811FF">
              <w:rPr>
                <w:rFonts w:ascii="Montserrat" w:hAnsi="Montserrat"/>
              </w:rPr>
              <w:br/>
            </w:r>
            <w:r w:rsidR="008811FF">
              <w:rPr>
                <w:rFonts w:ascii="Montserrat" w:hAnsi="Montserrat"/>
              </w:rPr>
              <w:br/>
            </w:r>
          </w:p>
        </w:tc>
        <w:tc>
          <w:tcPr>
            <w:tcW w:w="2845" w:type="dxa"/>
          </w:tcPr>
          <w:p w14:paraId="0BC3325F" w14:textId="77777777" w:rsidR="00957709" w:rsidRPr="007C7C5A" w:rsidRDefault="00957709" w:rsidP="00257A62">
            <w:pPr>
              <w:pStyle w:val="NoSpacing"/>
              <w:rPr>
                <w:rFonts w:ascii="Montserrat" w:hAnsi="Montserrat"/>
              </w:rPr>
            </w:pPr>
          </w:p>
          <w:p w14:paraId="71DD42F8" w14:textId="7FDECBB3" w:rsidR="006133B2" w:rsidRPr="007C7C5A" w:rsidRDefault="00957709" w:rsidP="00257A62">
            <w:pPr>
              <w:pStyle w:val="NoSpacing"/>
              <w:rPr>
                <w:rFonts w:ascii="Montserrat" w:hAnsi="Montserrat"/>
              </w:rPr>
            </w:pPr>
            <w:r w:rsidRPr="007C7C5A">
              <w:rPr>
                <w:rFonts w:ascii="Montserrat" w:hAnsi="Montserrat"/>
              </w:rPr>
              <w:lastRenderedPageBreak/>
              <w:t xml:space="preserve">Persons considering </w:t>
            </w:r>
            <w:r w:rsidR="007C7C5A" w:rsidRPr="007C7C5A">
              <w:rPr>
                <w:rFonts w:ascii="Montserrat" w:hAnsi="Montserrat"/>
              </w:rPr>
              <w:t>lone working should be advised of the lone working policy,</w:t>
            </w:r>
            <w:r w:rsidR="006133B2" w:rsidRPr="007C7C5A">
              <w:rPr>
                <w:rFonts w:ascii="Montserrat" w:hAnsi="Montserrat"/>
              </w:rPr>
              <w:t xml:space="preserve"> </w:t>
            </w:r>
          </w:p>
          <w:p w14:paraId="68AABB46" w14:textId="77777777" w:rsidR="006133B2" w:rsidRPr="007C7C5A" w:rsidRDefault="006133B2" w:rsidP="00257A62">
            <w:pPr>
              <w:pStyle w:val="NoSpacing"/>
              <w:rPr>
                <w:rFonts w:ascii="Montserrat" w:hAnsi="Montserrat"/>
              </w:rPr>
            </w:pPr>
          </w:p>
          <w:p w14:paraId="2C3DCCB5" w14:textId="77777777" w:rsidR="006133B2" w:rsidRPr="007C7C5A" w:rsidRDefault="006133B2" w:rsidP="00257A62">
            <w:pPr>
              <w:pStyle w:val="NoSpacing"/>
              <w:rPr>
                <w:rFonts w:ascii="Montserrat" w:hAnsi="Montserrat"/>
              </w:rPr>
            </w:pPr>
          </w:p>
          <w:p w14:paraId="1F941FED" w14:textId="571A998C" w:rsidR="00F8001D" w:rsidRPr="007C7C5A" w:rsidRDefault="00F8001D" w:rsidP="00257A62">
            <w:pPr>
              <w:pStyle w:val="NoSpacing"/>
              <w:rPr>
                <w:rFonts w:ascii="Montserrat" w:hAnsi="Montserrat"/>
              </w:rPr>
            </w:pPr>
          </w:p>
        </w:tc>
        <w:tc>
          <w:tcPr>
            <w:tcW w:w="1839" w:type="dxa"/>
          </w:tcPr>
          <w:p w14:paraId="0B83B745" w14:textId="77777777" w:rsidR="00F8001D" w:rsidRDefault="00F8001D" w:rsidP="00257A62">
            <w:pPr>
              <w:pStyle w:val="NoSpacing"/>
              <w:rPr>
                <w:rFonts w:ascii="Montserrat" w:hAnsi="Montserrat"/>
              </w:rPr>
            </w:pPr>
          </w:p>
          <w:p w14:paraId="10997E79" w14:textId="19226A2C" w:rsidR="00957709" w:rsidRPr="007429AE" w:rsidRDefault="00957709" w:rsidP="00257A62">
            <w:pPr>
              <w:pStyle w:val="NoSpacing"/>
              <w:rPr>
                <w:rFonts w:ascii="Montserrat" w:hAnsi="Montserrat"/>
              </w:rPr>
            </w:pPr>
          </w:p>
        </w:tc>
        <w:tc>
          <w:tcPr>
            <w:tcW w:w="1894" w:type="dxa"/>
          </w:tcPr>
          <w:p w14:paraId="6B95A459" w14:textId="77777777" w:rsidR="00F8001D" w:rsidRPr="007429AE" w:rsidRDefault="00F8001D" w:rsidP="00257A62">
            <w:pPr>
              <w:pStyle w:val="NoSpacing"/>
              <w:rPr>
                <w:rFonts w:ascii="Montserrat" w:hAnsi="Montserrat"/>
              </w:rPr>
            </w:pPr>
          </w:p>
        </w:tc>
        <w:tc>
          <w:tcPr>
            <w:tcW w:w="1045" w:type="dxa"/>
          </w:tcPr>
          <w:p w14:paraId="66CED39B" w14:textId="77777777" w:rsidR="00F8001D" w:rsidRPr="007429AE" w:rsidRDefault="00F8001D" w:rsidP="00257A62">
            <w:pPr>
              <w:pStyle w:val="NoSpacing"/>
              <w:rPr>
                <w:rFonts w:ascii="Montserrat" w:hAnsi="Montserrat"/>
              </w:rPr>
            </w:pPr>
          </w:p>
        </w:tc>
      </w:tr>
      <w:tr w:rsidR="00040F11" w:rsidRPr="007429AE" w14:paraId="0D68DECB" w14:textId="77777777" w:rsidTr="00B92E2D">
        <w:tc>
          <w:tcPr>
            <w:tcW w:w="2100" w:type="dxa"/>
          </w:tcPr>
          <w:p w14:paraId="567C424E" w14:textId="35FD7D3E" w:rsidR="009803D4" w:rsidRPr="007429AE" w:rsidRDefault="009803D4" w:rsidP="00257A62">
            <w:pPr>
              <w:pStyle w:val="NoSpacing"/>
              <w:rPr>
                <w:rFonts w:ascii="Montserrat" w:hAnsi="Montserrat"/>
                <w:b/>
              </w:rPr>
            </w:pPr>
            <w:r w:rsidRPr="007429AE">
              <w:rPr>
                <w:rFonts w:ascii="Montserrat" w:hAnsi="Montserrat"/>
                <w:b/>
              </w:rPr>
              <w:lastRenderedPageBreak/>
              <w:t>Driving</w:t>
            </w:r>
          </w:p>
        </w:tc>
        <w:tc>
          <w:tcPr>
            <w:tcW w:w="2468" w:type="dxa"/>
          </w:tcPr>
          <w:p w14:paraId="78087F9A" w14:textId="5CD8DA60" w:rsidR="009803D4" w:rsidRPr="007429AE" w:rsidRDefault="00AE3C71" w:rsidP="00257A62">
            <w:pPr>
              <w:pStyle w:val="NoSpacing"/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t>Persons</w:t>
            </w:r>
            <w:r w:rsidR="005C6C48" w:rsidRPr="007429AE">
              <w:rPr>
                <w:rFonts w:ascii="Montserrat" w:hAnsi="Montserrat"/>
              </w:rPr>
              <w:t xml:space="preserve"> or other road </w:t>
            </w:r>
            <w:r w:rsidR="005C6C48" w:rsidRPr="007429AE">
              <w:rPr>
                <w:rFonts w:ascii="Montserrat" w:hAnsi="Montserrat"/>
              </w:rPr>
              <w:lastRenderedPageBreak/>
              <w:t>users/pedestrians</w:t>
            </w:r>
            <w:r w:rsidR="00EE1248" w:rsidRPr="007429AE">
              <w:rPr>
                <w:rFonts w:ascii="Montserrat" w:hAnsi="Montserrat"/>
              </w:rPr>
              <w:t xml:space="preserve"> may be at risk of accident/injury resulting from inclement weather conditions/tiredness etc.</w:t>
            </w:r>
          </w:p>
        </w:tc>
        <w:tc>
          <w:tcPr>
            <w:tcW w:w="2411" w:type="dxa"/>
          </w:tcPr>
          <w:p w14:paraId="5CD8A295" w14:textId="77777777" w:rsidR="00561246" w:rsidRPr="007429AE" w:rsidRDefault="00EE1248" w:rsidP="00844626">
            <w:pPr>
              <w:pStyle w:val="NoSpacing"/>
              <w:rPr>
                <w:rFonts w:ascii="Montserrat" w:hAnsi="Montserrat"/>
              </w:rPr>
            </w:pPr>
            <w:r w:rsidRPr="007429AE">
              <w:rPr>
                <w:rFonts w:ascii="Montserrat" w:hAnsi="Montserrat"/>
              </w:rPr>
              <w:lastRenderedPageBreak/>
              <w:t>All employees are responsible for</w:t>
            </w:r>
            <w:r w:rsidR="00561246" w:rsidRPr="007429AE">
              <w:rPr>
                <w:rFonts w:ascii="Montserrat" w:hAnsi="Montserrat"/>
              </w:rPr>
              <w:t>:</w:t>
            </w:r>
          </w:p>
          <w:p w14:paraId="0EF336EA" w14:textId="77777777" w:rsidR="00561246" w:rsidRPr="007429AE" w:rsidRDefault="00561246" w:rsidP="00844626">
            <w:pPr>
              <w:pStyle w:val="NoSpacing"/>
              <w:rPr>
                <w:rFonts w:ascii="Montserrat" w:hAnsi="Montserrat"/>
              </w:rPr>
            </w:pPr>
          </w:p>
          <w:p w14:paraId="2CE66814" w14:textId="72250938" w:rsidR="009803D4" w:rsidRPr="007429AE" w:rsidRDefault="00EE1248" w:rsidP="00561246">
            <w:pPr>
              <w:pStyle w:val="NoSpacing"/>
              <w:numPr>
                <w:ilvl w:val="0"/>
                <w:numId w:val="3"/>
              </w:numPr>
              <w:rPr>
                <w:rFonts w:ascii="Montserrat" w:hAnsi="Montserrat"/>
              </w:rPr>
            </w:pPr>
            <w:r w:rsidRPr="007429AE">
              <w:rPr>
                <w:rFonts w:ascii="Montserrat" w:hAnsi="Montserrat"/>
              </w:rPr>
              <w:t xml:space="preserve">ensuring that their motor vehicles </w:t>
            </w:r>
            <w:r w:rsidR="00AE1E6C" w:rsidRPr="007429AE">
              <w:rPr>
                <w:rFonts w:ascii="Montserrat" w:hAnsi="Montserrat"/>
              </w:rPr>
              <w:t>have in date</w:t>
            </w:r>
            <w:r w:rsidRPr="007429AE">
              <w:rPr>
                <w:rFonts w:ascii="Montserrat" w:hAnsi="Montserrat"/>
              </w:rPr>
              <w:t xml:space="preserve"> </w:t>
            </w:r>
            <w:r w:rsidR="00BB17C7" w:rsidRPr="007429AE">
              <w:rPr>
                <w:rFonts w:ascii="Montserrat" w:hAnsi="Montserrat"/>
              </w:rPr>
              <w:t>insur</w:t>
            </w:r>
            <w:r w:rsidR="00AE1E6C" w:rsidRPr="007429AE">
              <w:rPr>
                <w:rFonts w:ascii="Montserrat" w:hAnsi="Montserrat"/>
              </w:rPr>
              <w:t>ance,</w:t>
            </w:r>
            <w:r w:rsidR="00BB17C7" w:rsidRPr="007429AE">
              <w:rPr>
                <w:rFonts w:ascii="Montserrat" w:hAnsi="Montserrat"/>
              </w:rPr>
              <w:t xml:space="preserve"> tax and MOT</w:t>
            </w:r>
            <w:r w:rsidR="00AE3C71">
              <w:rPr>
                <w:rFonts w:ascii="Montserrat" w:hAnsi="Montserrat"/>
              </w:rPr>
              <w:t>, well maintained according to manufactures’ instruction</w:t>
            </w:r>
            <w:r w:rsidR="00BB17C7" w:rsidRPr="007429AE">
              <w:rPr>
                <w:rFonts w:ascii="Montserrat" w:hAnsi="Montserrat"/>
              </w:rPr>
              <w:t xml:space="preserve"> </w:t>
            </w:r>
            <w:r w:rsidR="00AE1E6C" w:rsidRPr="007429AE">
              <w:rPr>
                <w:rFonts w:ascii="Montserrat" w:hAnsi="Montserrat"/>
              </w:rPr>
              <w:t xml:space="preserve">and in </w:t>
            </w:r>
            <w:r w:rsidR="00AE3C71">
              <w:rPr>
                <w:rFonts w:ascii="Montserrat" w:hAnsi="Montserrat"/>
              </w:rPr>
              <w:t xml:space="preserve">a </w:t>
            </w:r>
            <w:r w:rsidR="00AE1E6C" w:rsidRPr="007429AE">
              <w:rPr>
                <w:rFonts w:ascii="Montserrat" w:hAnsi="Montserrat"/>
              </w:rPr>
              <w:t>good</w:t>
            </w:r>
            <w:r w:rsidR="00AE3C71">
              <w:rPr>
                <w:rFonts w:ascii="Montserrat" w:hAnsi="Montserrat"/>
              </w:rPr>
              <w:t xml:space="preserve"> roadworthy </w:t>
            </w:r>
            <w:r w:rsidR="00AE1E6C" w:rsidRPr="007429AE">
              <w:rPr>
                <w:rFonts w:ascii="Montserrat" w:hAnsi="Montserrat"/>
              </w:rPr>
              <w:t xml:space="preserve"> </w:t>
            </w:r>
            <w:r w:rsidR="00BB17C7" w:rsidRPr="007429AE">
              <w:rPr>
                <w:rFonts w:ascii="Montserrat" w:hAnsi="Montserrat"/>
              </w:rPr>
              <w:t>condition</w:t>
            </w:r>
            <w:r w:rsidR="00AE1E6C" w:rsidRPr="007429AE">
              <w:rPr>
                <w:rFonts w:ascii="Montserrat" w:hAnsi="Montserrat"/>
              </w:rPr>
              <w:t>.</w:t>
            </w:r>
          </w:p>
          <w:p w14:paraId="1304EAA9" w14:textId="77777777" w:rsidR="00465302" w:rsidRPr="007429AE" w:rsidRDefault="00465302" w:rsidP="00465302">
            <w:pPr>
              <w:pStyle w:val="NoSpacing"/>
              <w:ind w:left="360"/>
              <w:rPr>
                <w:rFonts w:ascii="Montserrat" w:hAnsi="Montserrat"/>
              </w:rPr>
            </w:pPr>
          </w:p>
          <w:p w14:paraId="0F252D09" w14:textId="0969D292" w:rsidR="00561246" w:rsidRPr="007429AE" w:rsidRDefault="00561246" w:rsidP="00561246">
            <w:pPr>
              <w:pStyle w:val="NoSpacing"/>
              <w:numPr>
                <w:ilvl w:val="0"/>
                <w:numId w:val="3"/>
              </w:numPr>
              <w:rPr>
                <w:rFonts w:ascii="Montserrat" w:hAnsi="Montserrat"/>
              </w:rPr>
            </w:pPr>
            <w:r w:rsidRPr="007429AE">
              <w:rPr>
                <w:rFonts w:ascii="Montserrat" w:eastAsia="Times New Roman" w:hAnsi="Montserrat" w:cs="Arial"/>
                <w:lang w:eastAsia="en-GB"/>
              </w:rPr>
              <w:t>planning journeys taking into account weather conditions, weight of traffic and rest stops</w:t>
            </w:r>
          </w:p>
          <w:p w14:paraId="4537C563" w14:textId="77777777" w:rsidR="00465302" w:rsidRPr="007429AE" w:rsidRDefault="00465302" w:rsidP="00465302">
            <w:pPr>
              <w:pStyle w:val="NoSpacing"/>
              <w:rPr>
                <w:rFonts w:ascii="Montserrat" w:hAnsi="Montserrat"/>
              </w:rPr>
            </w:pPr>
          </w:p>
          <w:p w14:paraId="2FADEE04" w14:textId="417AF624" w:rsidR="009C3D01" w:rsidRPr="007429AE" w:rsidRDefault="005E21A1" w:rsidP="009C3D01">
            <w:pPr>
              <w:pStyle w:val="NoSpacing"/>
              <w:numPr>
                <w:ilvl w:val="0"/>
                <w:numId w:val="3"/>
              </w:numPr>
              <w:rPr>
                <w:rFonts w:ascii="Montserrat" w:hAnsi="Montserrat"/>
              </w:rPr>
            </w:pPr>
            <w:r w:rsidRPr="007429AE">
              <w:rPr>
                <w:rFonts w:ascii="Montserrat" w:hAnsi="Montserrat"/>
              </w:rPr>
              <w:t>their own safety whilst travelling</w:t>
            </w:r>
            <w:r w:rsidR="00616F4A" w:rsidRPr="007429AE">
              <w:rPr>
                <w:rFonts w:ascii="Montserrat" w:hAnsi="Montserrat"/>
              </w:rPr>
              <w:t xml:space="preserve"> – take regular </w:t>
            </w:r>
            <w:r w:rsidR="00616F4A" w:rsidRPr="007429AE">
              <w:rPr>
                <w:rFonts w:ascii="Montserrat" w:hAnsi="Montserrat"/>
              </w:rPr>
              <w:lastRenderedPageBreak/>
              <w:t xml:space="preserve">breaks to reduce tiredness and if it continuing </w:t>
            </w:r>
            <w:r w:rsidR="00CB25A8" w:rsidRPr="007429AE">
              <w:rPr>
                <w:rFonts w:ascii="Montserrat" w:hAnsi="Montserrat"/>
              </w:rPr>
              <w:t xml:space="preserve">to drive poses a risk to themselves or others they should book into overnight accommodation </w:t>
            </w:r>
          </w:p>
          <w:p w14:paraId="6B34BB66" w14:textId="77777777" w:rsidR="00465302" w:rsidRPr="007429AE" w:rsidRDefault="00465302" w:rsidP="00465302">
            <w:pPr>
              <w:pStyle w:val="NoSpacing"/>
              <w:rPr>
                <w:rFonts w:ascii="Montserrat" w:hAnsi="Montserrat"/>
              </w:rPr>
            </w:pPr>
          </w:p>
          <w:p w14:paraId="27DD90A4" w14:textId="73A4F3BB" w:rsidR="009C3D01" w:rsidRPr="007429AE" w:rsidRDefault="009C3D01" w:rsidP="009C3D01">
            <w:pPr>
              <w:pStyle w:val="NoSpacing"/>
              <w:numPr>
                <w:ilvl w:val="0"/>
                <w:numId w:val="3"/>
              </w:numPr>
              <w:rPr>
                <w:rFonts w:ascii="Montserrat" w:hAnsi="Montserrat"/>
              </w:rPr>
            </w:pPr>
            <w:r w:rsidRPr="007429AE">
              <w:rPr>
                <w:rFonts w:ascii="Montserrat" w:hAnsi="Montserrat"/>
              </w:rPr>
              <w:t xml:space="preserve">Where an </w:t>
            </w:r>
            <w:r w:rsidR="00931C60">
              <w:rPr>
                <w:rFonts w:ascii="Montserrat" w:hAnsi="Montserrat"/>
              </w:rPr>
              <w:t>person</w:t>
            </w:r>
            <w:r w:rsidR="00A339AE" w:rsidRPr="007429AE">
              <w:rPr>
                <w:rFonts w:ascii="Montserrat" w:hAnsi="Montserrat"/>
              </w:rPr>
              <w:t xml:space="preserve"> feels the</w:t>
            </w:r>
            <w:r w:rsidRPr="007429AE">
              <w:rPr>
                <w:rFonts w:ascii="Montserrat" w:hAnsi="Montserrat"/>
              </w:rPr>
              <w:t xml:space="preserve"> travel demands </w:t>
            </w:r>
            <w:r w:rsidR="00A339AE" w:rsidRPr="007429AE">
              <w:rPr>
                <w:rFonts w:ascii="Montserrat" w:hAnsi="Montserrat"/>
              </w:rPr>
              <w:t xml:space="preserve">become excessive </w:t>
            </w:r>
            <w:r w:rsidRPr="007429AE">
              <w:rPr>
                <w:rFonts w:ascii="Montserrat" w:hAnsi="Montserrat"/>
              </w:rPr>
              <w:t xml:space="preserve">or </w:t>
            </w:r>
            <w:r w:rsidR="00A339AE" w:rsidRPr="007429AE">
              <w:rPr>
                <w:rFonts w:ascii="Montserrat" w:hAnsi="Montserrat"/>
              </w:rPr>
              <w:t xml:space="preserve">they feel it is unsafe </w:t>
            </w:r>
            <w:r w:rsidRPr="007429AE">
              <w:rPr>
                <w:rFonts w:ascii="Montserrat" w:hAnsi="Montserrat"/>
              </w:rPr>
              <w:t>to drive</w:t>
            </w:r>
            <w:r w:rsidR="00CB1887" w:rsidRPr="007429AE">
              <w:rPr>
                <w:rFonts w:ascii="Montserrat" w:hAnsi="Montserrat"/>
              </w:rPr>
              <w:t xml:space="preserve"> in particular circumstances they should speak to their line manager.</w:t>
            </w:r>
            <w:r w:rsidRPr="007429AE">
              <w:rPr>
                <w:rFonts w:ascii="Montserrat" w:hAnsi="Montserrat"/>
              </w:rPr>
              <w:t xml:space="preserve"> </w:t>
            </w:r>
          </w:p>
          <w:p w14:paraId="3BA77247" w14:textId="77777777" w:rsidR="00AE1E6C" w:rsidRPr="007429AE" w:rsidRDefault="00AE1E6C" w:rsidP="00844626">
            <w:pPr>
              <w:pStyle w:val="NoSpacing"/>
              <w:rPr>
                <w:rFonts w:ascii="Montserrat" w:hAnsi="Montserrat"/>
              </w:rPr>
            </w:pPr>
          </w:p>
          <w:p w14:paraId="79142BE8" w14:textId="09858530" w:rsidR="00AE1E6C" w:rsidRPr="007429AE" w:rsidRDefault="00AE1E6C" w:rsidP="00844626">
            <w:pPr>
              <w:pStyle w:val="NoSpacing"/>
              <w:rPr>
                <w:rFonts w:ascii="Montserrat" w:hAnsi="Montserrat"/>
              </w:rPr>
            </w:pPr>
          </w:p>
        </w:tc>
        <w:tc>
          <w:tcPr>
            <w:tcW w:w="2845" w:type="dxa"/>
          </w:tcPr>
          <w:p w14:paraId="15E551F4" w14:textId="77777777" w:rsidR="009803D4" w:rsidRPr="007429AE" w:rsidRDefault="009803D4" w:rsidP="00844626">
            <w:pPr>
              <w:pStyle w:val="NoSpacing"/>
              <w:rPr>
                <w:rFonts w:ascii="Montserrat" w:hAnsi="Montserrat"/>
              </w:rPr>
            </w:pPr>
          </w:p>
        </w:tc>
        <w:tc>
          <w:tcPr>
            <w:tcW w:w="1839" w:type="dxa"/>
          </w:tcPr>
          <w:p w14:paraId="1985BC0F" w14:textId="77777777" w:rsidR="009803D4" w:rsidRPr="007429AE" w:rsidRDefault="009803D4" w:rsidP="00257A62">
            <w:pPr>
              <w:pStyle w:val="NoSpacing"/>
              <w:rPr>
                <w:rFonts w:ascii="Montserrat" w:hAnsi="Montserrat"/>
              </w:rPr>
            </w:pPr>
          </w:p>
        </w:tc>
        <w:tc>
          <w:tcPr>
            <w:tcW w:w="1894" w:type="dxa"/>
          </w:tcPr>
          <w:p w14:paraId="3A8C4AB0" w14:textId="77777777" w:rsidR="009803D4" w:rsidRPr="007429AE" w:rsidRDefault="009803D4" w:rsidP="00257A62">
            <w:pPr>
              <w:pStyle w:val="NoSpacing"/>
              <w:rPr>
                <w:rFonts w:ascii="Montserrat" w:hAnsi="Montserrat"/>
              </w:rPr>
            </w:pPr>
          </w:p>
        </w:tc>
        <w:tc>
          <w:tcPr>
            <w:tcW w:w="1045" w:type="dxa"/>
          </w:tcPr>
          <w:p w14:paraId="331A2777" w14:textId="77777777" w:rsidR="009803D4" w:rsidRPr="007429AE" w:rsidRDefault="009803D4" w:rsidP="00257A62">
            <w:pPr>
              <w:pStyle w:val="NoSpacing"/>
              <w:rPr>
                <w:rFonts w:ascii="Montserrat" w:hAnsi="Montserrat"/>
              </w:rPr>
            </w:pPr>
          </w:p>
        </w:tc>
      </w:tr>
      <w:tr w:rsidR="00040F11" w:rsidRPr="007429AE" w14:paraId="34AB8829" w14:textId="77777777" w:rsidTr="00B92E2D">
        <w:tc>
          <w:tcPr>
            <w:tcW w:w="2100" w:type="dxa"/>
          </w:tcPr>
          <w:p w14:paraId="73ADADE4" w14:textId="52291B82" w:rsidR="00F8001D" w:rsidRPr="007429AE" w:rsidRDefault="00B348DC" w:rsidP="00257A62">
            <w:pPr>
              <w:pStyle w:val="NoSpacing"/>
              <w:rPr>
                <w:rFonts w:ascii="Montserrat" w:hAnsi="Montserrat"/>
                <w:b/>
              </w:rPr>
            </w:pPr>
            <w:r w:rsidRPr="007429AE">
              <w:rPr>
                <w:rFonts w:ascii="Montserrat" w:hAnsi="Montserrat"/>
                <w:b/>
              </w:rPr>
              <w:lastRenderedPageBreak/>
              <w:t>Stress/mental health</w:t>
            </w:r>
          </w:p>
        </w:tc>
        <w:tc>
          <w:tcPr>
            <w:tcW w:w="2468" w:type="dxa"/>
          </w:tcPr>
          <w:p w14:paraId="00B30E7F" w14:textId="2EB688F6" w:rsidR="00F8001D" w:rsidRPr="007429AE" w:rsidRDefault="00931C60" w:rsidP="00257A62">
            <w:pPr>
              <w:pStyle w:val="NoSpacing"/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t xml:space="preserve">Persons </w:t>
            </w:r>
            <w:r w:rsidR="006744CB" w:rsidRPr="007429AE">
              <w:rPr>
                <w:rFonts w:ascii="Montserrat" w:hAnsi="Montserrat"/>
              </w:rPr>
              <w:t>coul</w:t>
            </w:r>
            <w:r w:rsidR="007645E7" w:rsidRPr="007429AE">
              <w:rPr>
                <w:rFonts w:ascii="Montserrat" w:hAnsi="Montserrat"/>
              </w:rPr>
              <w:t xml:space="preserve">d be affected by </w:t>
            </w:r>
            <w:r w:rsidR="002A0106" w:rsidRPr="007429AE">
              <w:rPr>
                <w:rFonts w:ascii="Montserrat" w:hAnsi="Montserrat"/>
              </w:rPr>
              <w:t xml:space="preserve">various factors e.g. </w:t>
            </w:r>
            <w:r w:rsidR="004E7924" w:rsidRPr="007429AE">
              <w:rPr>
                <w:rFonts w:ascii="Montserrat" w:hAnsi="Montserrat"/>
              </w:rPr>
              <w:t>grievances,</w:t>
            </w:r>
            <w:r w:rsidR="002A0106" w:rsidRPr="007429AE">
              <w:rPr>
                <w:rFonts w:ascii="Montserrat" w:hAnsi="Montserrat"/>
              </w:rPr>
              <w:t xml:space="preserve"> </w:t>
            </w:r>
            <w:r w:rsidR="005275DA" w:rsidRPr="007429AE">
              <w:rPr>
                <w:rFonts w:ascii="Montserrat" w:hAnsi="Montserrat"/>
              </w:rPr>
              <w:t>work pressures</w:t>
            </w:r>
            <w:r w:rsidR="00844626" w:rsidRPr="007429AE">
              <w:rPr>
                <w:rFonts w:ascii="Montserrat" w:hAnsi="Montserrat"/>
              </w:rPr>
              <w:t xml:space="preserve">, changes in the organisation </w:t>
            </w:r>
          </w:p>
          <w:p w14:paraId="68F4F0B2" w14:textId="31087839" w:rsidR="00B73ADE" w:rsidRPr="007429AE" w:rsidRDefault="00B73ADE" w:rsidP="00257A62">
            <w:pPr>
              <w:pStyle w:val="NoSpacing"/>
              <w:rPr>
                <w:rFonts w:ascii="Montserrat" w:hAnsi="Montserrat"/>
              </w:rPr>
            </w:pPr>
          </w:p>
        </w:tc>
        <w:tc>
          <w:tcPr>
            <w:tcW w:w="2411" w:type="dxa"/>
          </w:tcPr>
          <w:p w14:paraId="3EB2C0CF" w14:textId="4C2AF622" w:rsidR="0055480F" w:rsidRPr="007429AE" w:rsidRDefault="00931C60" w:rsidP="00844626">
            <w:pPr>
              <w:pStyle w:val="NoSpacing"/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t>Persons</w:t>
            </w:r>
            <w:r w:rsidR="0055480F" w:rsidRPr="007429AE">
              <w:rPr>
                <w:rFonts w:ascii="Montserrat" w:hAnsi="Montserrat"/>
              </w:rPr>
              <w:t xml:space="preserve"> understand what their roles and responsibilities are and can discuss these with their line manager at any time.</w:t>
            </w:r>
          </w:p>
          <w:p w14:paraId="6E5F3DBE" w14:textId="77777777" w:rsidR="0055480F" w:rsidRPr="007429AE" w:rsidRDefault="0055480F" w:rsidP="00844626">
            <w:pPr>
              <w:pStyle w:val="NoSpacing"/>
              <w:rPr>
                <w:rFonts w:ascii="Montserrat" w:hAnsi="Montserrat"/>
              </w:rPr>
            </w:pPr>
          </w:p>
          <w:p w14:paraId="7DEFEA49" w14:textId="6A9B9991" w:rsidR="00B82BB2" w:rsidRPr="007429AE" w:rsidRDefault="00B82BB2" w:rsidP="00844626">
            <w:pPr>
              <w:pStyle w:val="NoSpacing"/>
              <w:rPr>
                <w:rFonts w:ascii="Montserrat" w:hAnsi="Montserrat"/>
              </w:rPr>
            </w:pPr>
            <w:r w:rsidRPr="007429AE">
              <w:rPr>
                <w:rFonts w:ascii="Montserrat" w:hAnsi="Montserrat"/>
              </w:rPr>
              <w:t>Grievance policy in operation.</w:t>
            </w:r>
          </w:p>
          <w:p w14:paraId="1767B749" w14:textId="77777777" w:rsidR="00B82BB2" w:rsidRPr="007429AE" w:rsidRDefault="00B82BB2" w:rsidP="00844626">
            <w:pPr>
              <w:pStyle w:val="NoSpacing"/>
              <w:rPr>
                <w:rFonts w:ascii="Montserrat" w:hAnsi="Montserrat"/>
              </w:rPr>
            </w:pPr>
          </w:p>
          <w:p w14:paraId="17C2DA06" w14:textId="1F179361" w:rsidR="00B82BB2" w:rsidRPr="007429AE" w:rsidRDefault="00B82BB2" w:rsidP="00844626">
            <w:pPr>
              <w:pStyle w:val="NoSpacing"/>
              <w:rPr>
                <w:rFonts w:ascii="Montserrat" w:hAnsi="Montserrat"/>
              </w:rPr>
            </w:pPr>
          </w:p>
        </w:tc>
        <w:tc>
          <w:tcPr>
            <w:tcW w:w="2845" w:type="dxa"/>
          </w:tcPr>
          <w:p w14:paraId="5835282E" w14:textId="6929E24E" w:rsidR="00844626" w:rsidRPr="007429AE" w:rsidRDefault="001A5CD2" w:rsidP="00844626">
            <w:pPr>
              <w:pStyle w:val="NoSpacing"/>
              <w:rPr>
                <w:rFonts w:ascii="Montserrat" w:hAnsi="Montserrat"/>
              </w:rPr>
            </w:pPr>
            <w:r w:rsidRPr="007429AE">
              <w:rPr>
                <w:rFonts w:ascii="Montserrat" w:hAnsi="Montserrat"/>
              </w:rPr>
              <w:t>Remind</w:t>
            </w:r>
            <w:r w:rsidR="00844626" w:rsidRPr="007429AE">
              <w:rPr>
                <w:rFonts w:ascii="Montserrat" w:hAnsi="Montserrat"/>
              </w:rPr>
              <w:t xml:space="preserve"> </w:t>
            </w:r>
            <w:r w:rsidR="003435F2">
              <w:rPr>
                <w:rFonts w:ascii="Montserrat" w:hAnsi="Montserrat"/>
              </w:rPr>
              <w:t>persons</w:t>
            </w:r>
            <w:r w:rsidR="00264F00">
              <w:rPr>
                <w:rFonts w:ascii="Montserrat" w:hAnsi="Montserrat"/>
              </w:rPr>
              <w:t xml:space="preserve"> </w:t>
            </w:r>
            <w:r w:rsidRPr="007429AE">
              <w:rPr>
                <w:rFonts w:ascii="Montserrat" w:hAnsi="Montserrat"/>
              </w:rPr>
              <w:t xml:space="preserve">they can </w:t>
            </w:r>
            <w:r w:rsidR="00EC2BED" w:rsidRPr="007429AE">
              <w:rPr>
                <w:rFonts w:ascii="Montserrat" w:hAnsi="Montserrat"/>
              </w:rPr>
              <w:t>speak confidentially to their line manager about any</w:t>
            </w:r>
            <w:r w:rsidR="00844626" w:rsidRPr="007429AE">
              <w:rPr>
                <w:rFonts w:ascii="Montserrat" w:hAnsi="Montserrat"/>
              </w:rPr>
              <w:t xml:space="preserve"> concerns/worries at any time.</w:t>
            </w:r>
          </w:p>
          <w:p w14:paraId="72072A37" w14:textId="77777777" w:rsidR="00F8001D" w:rsidRPr="007429AE" w:rsidRDefault="00F8001D" w:rsidP="00257A62">
            <w:pPr>
              <w:pStyle w:val="NoSpacing"/>
              <w:rPr>
                <w:rFonts w:ascii="Montserrat" w:hAnsi="Montserrat"/>
              </w:rPr>
            </w:pPr>
          </w:p>
          <w:p w14:paraId="2932C73D" w14:textId="12709274" w:rsidR="00FC0613" w:rsidRPr="007429AE" w:rsidRDefault="00FC0613" w:rsidP="00257A62">
            <w:pPr>
              <w:pStyle w:val="NoSpacing"/>
              <w:rPr>
                <w:rFonts w:ascii="Montserrat" w:hAnsi="Montserrat"/>
              </w:rPr>
            </w:pPr>
          </w:p>
        </w:tc>
        <w:tc>
          <w:tcPr>
            <w:tcW w:w="1839" w:type="dxa"/>
          </w:tcPr>
          <w:p w14:paraId="1C122556" w14:textId="77777777" w:rsidR="00F8001D" w:rsidRPr="007429AE" w:rsidRDefault="00F8001D" w:rsidP="00257A62">
            <w:pPr>
              <w:pStyle w:val="NoSpacing"/>
              <w:rPr>
                <w:rFonts w:ascii="Montserrat" w:hAnsi="Montserrat"/>
              </w:rPr>
            </w:pPr>
          </w:p>
        </w:tc>
        <w:tc>
          <w:tcPr>
            <w:tcW w:w="1894" w:type="dxa"/>
          </w:tcPr>
          <w:p w14:paraId="7F2F143A" w14:textId="77777777" w:rsidR="00F8001D" w:rsidRPr="007429AE" w:rsidRDefault="00F8001D" w:rsidP="00257A62">
            <w:pPr>
              <w:pStyle w:val="NoSpacing"/>
              <w:rPr>
                <w:rFonts w:ascii="Montserrat" w:hAnsi="Montserrat"/>
              </w:rPr>
            </w:pPr>
          </w:p>
        </w:tc>
        <w:tc>
          <w:tcPr>
            <w:tcW w:w="1045" w:type="dxa"/>
          </w:tcPr>
          <w:p w14:paraId="4C27F9EB" w14:textId="77777777" w:rsidR="00F8001D" w:rsidRPr="007429AE" w:rsidRDefault="00F8001D" w:rsidP="00257A62">
            <w:pPr>
              <w:pStyle w:val="NoSpacing"/>
              <w:rPr>
                <w:rFonts w:ascii="Montserrat" w:hAnsi="Montserrat"/>
              </w:rPr>
            </w:pPr>
          </w:p>
        </w:tc>
      </w:tr>
      <w:tr w:rsidR="00040F11" w:rsidRPr="007429AE" w14:paraId="01DFD8ED" w14:textId="77777777" w:rsidTr="00B92E2D">
        <w:tc>
          <w:tcPr>
            <w:tcW w:w="2100" w:type="dxa"/>
          </w:tcPr>
          <w:p w14:paraId="735D1347" w14:textId="5F318FB3" w:rsidR="00F8001D" w:rsidRPr="007429AE" w:rsidRDefault="001621CB" w:rsidP="00257A62">
            <w:pPr>
              <w:pStyle w:val="NoSpacing"/>
              <w:rPr>
                <w:rFonts w:ascii="Montserrat" w:hAnsi="Montserrat"/>
                <w:b/>
              </w:rPr>
            </w:pPr>
            <w:r w:rsidRPr="007429AE">
              <w:rPr>
                <w:rFonts w:ascii="Montserrat" w:hAnsi="Montserrat"/>
                <w:b/>
              </w:rPr>
              <w:t>Allegations</w:t>
            </w:r>
          </w:p>
        </w:tc>
        <w:tc>
          <w:tcPr>
            <w:tcW w:w="2468" w:type="dxa"/>
          </w:tcPr>
          <w:p w14:paraId="54B97138" w14:textId="4CD54DFD" w:rsidR="00F8001D" w:rsidRPr="007429AE" w:rsidRDefault="00264F00" w:rsidP="00257A62">
            <w:pPr>
              <w:pStyle w:val="NoSpacing"/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t>Persons’</w:t>
            </w:r>
            <w:r w:rsidR="001621CB" w:rsidRPr="007429AE">
              <w:rPr>
                <w:rFonts w:ascii="Montserrat" w:hAnsi="Montserrat"/>
              </w:rPr>
              <w:t xml:space="preserve"> reputation</w:t>
            </w:r>
            <w:r w:rsidR="0054790B" w:rsidRPr="007429AE">
              <w:rPr>
                <w:rFonts w:ascii="Montserrat" w:hAnsi="Montserrat"/>
              </w:rPr>
              <w:t xml:space="preserve"> / risk to organisation </w:t>
            </w:r>
          </w:p>
        </w:tc>
        <w:tc>
          <w:tcPr>
            <w:tcW w:w="2411" w:type="dxa"/>
          </w:tcPr>
          <w:p w14:paraId="4F44B06E" w14:textId="3FA8A9C5" w:rsidR="00F8001D" w:rsidRPr="007429AE" w:rsidRDefault="00264F00" w:rsidP="00257A62">
            <w:pPr>
              <w:pStyle w:val="NoSpacing"/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t>Persons</w:t>
            </w:r>
            <w:r w:rsidR="0054790B" w:rsidRPr="007429AE">
              <w:rPr>
                <w:rFonts w:ascii="Montserrat" w:hAnsi="Montserrat"/>
              </w:rPr>
              <w:t xml:space="preserve"> movements are known by spouse/another colleague.</w:t>
            </w:r>
          </w:p>
          <w:p w14:paraId="145503DE" w14:textId="77777777" w:rsidR="0054790B" w:rsidRPr="007429AE" w:rsidRDefault="0054790B" w:rsidP="00257A62">
            <w:pPr>
              <w:pStyle w:val="NoSpacing"/>
              <w:rPr>
                <w:rFonts w:ascii="Montserrat" w:hAnsi="Montserrat"/>
              </w:rPr>
            </w:pPr>
          </w:p>
          <w:p w14:paraId="2A2A436A" w14:textId="37945E55" w:rsidR="000F7F89" w:rsidRDefault="0054790B" w:rsidP="00257A62">
            <w:pPr>
              <w:pStyle w:val="NoSpacing"/>
              <w:rPr>
                <w:rFonts w:ascii="Montserrat" w:hAnsi="Montserrat"/>
              </w:rPr>
            </w:pPr>
            <w:r w:rsidRPr="007429AE">
              <w:rPr>
                <w:rFonts w:ascii="Montserrat" w:hAnsi="Montserrat"/>
              </w:rPr>
              <w:t xml:space="preserve">When meeting with </w:t>
            </w:r>
            <w:r w:rsidR="00296DC2" w:rsidRPr="007429AE">
              <w:rPr>
                <w:rFonts w:ascii="Montserrat" w:hAnsi="Montserrat"/>
              </w:rPr>
              <w:t xml:space="preserve">someone of the opposite gender, meet </w:t>
            </w:r>
            <w:r w:rsidR="00296DC2" w:rsidRPr="007429AE">
              <w:rPr>
                <w:rFonts w:ascii="Montserrat" w:hAnsi="Montserrat"/>
              </w:rPr>
              <w:lastRenderedPageBreak/>
              <w:t>either in a public location (</w:t>
            </w:r>
            <w:r w:rsidR="00DB4874" w:rsidRPr="007429AE">
              <w:rPr>
                <w:rFonts w:ascii="Montserrat" w:hAnsi="Montserrat"/>
              </w:rPr>
              <w:t>café) or at a venue where others are around.</w:t>
            </w:r>
            <w:r w:rsidR="00334E27">
              <w:rPr>
                <w:rFonts w:ascii="Montserrat" w:hAnsi="Montserrat"/>
              </w:rPr>
              <w:br/>
            </w:r>
            <w:r w:rsidR="00334E27">
              <w:rPr>
                <w:rFonts w:ascii="Montserrat" w:hAnsi="Montserrat"/>
              </w:rPr>
              <w:br/>
              <w:t>Good Biblical teaching about morality.</w:t>
            </w:r>
          </w:p>
          <w:p w14:paraId="4F9A02E1" w14:textId="77777777" w:rsidR="00FF700C" w:rsidRDefault="00FF700C" w:rsidP="00257A62">
            <w:pPr>
              <w:pStyle w:val="NoSpacing"/>
              <w:rPr>
                <w:rFonts w:ascii="Montserrat" w:hAnsi="Montserrat"/>
              </w:rPr>
            </w:pPr>
          </w:p>
          <w:p w14:paraId="1743CF91" w14:textId="77777777" w:rsidR="00FF700C" w:rsidRDefault="00FF700C" w:rsidP="00257A62">
            <w:pPr>
              <w:pStyle w:val="NoSpacing"/>
              <w:rPr>
                <w:rFonts w:ascii="Montserrat" w:hAnsi="Montserrat"/>
              </w:rPr>
            </w:pPr>
          </w:p>
          <w:p w14:paraId="5B9F5CCF" w14:textId="77777777" w:rsidR="00FF700C" w:rsidRDefault="00FF700C" w:rsidP="00257A62">
            <w:pPr>
              <w:pStyle w:val="NoSpacing"/>
              <w:rPr>
                <w:rFonts w:ascii="Montserrat" w:hAnsi="Montserrat"/>
              </w:rPr>
            </w:pPr>
          </w:p>
          <w:p w14:paraId="3893AB43" w14:textId="77777777" w:rsidR="00FF700C" w:rsidRDefault="00FF700C" w:rsidP="00257A62">
            <w:pPr>
              <w:pStyle w:val="NoSpacing"/>
              <w:rPr>
                <w:rFonts w:ascii="Montserrat" w:hAnsi="Montserrat"/>
              </w:rPr>
            </w:pPr>
          </w:p>
          <w:p w14:paraId="5D44BAB4" w14:textId="77777777" w:rsidR="00FF700C" w:rsidRDefault="00FF700C" w:rsidP="00257A62">
            <w:pPr>
              <w:pStyle w:val="NoSpacing"/>
              <w:rPr>
                <w:rFonts w:ascii="Montserrat" w:hAnsi="Montserrat"/>
              </w:rPr>
            </w:pPr>
          </w:p>
          <w:p w14:paraId="2074F69E" w14:textId="77777777" w:rsidR="00FF700C" w:rsidRDefault="00FF700C" w:rsidP="00257A62">
            <w:pPr>
              <w:pStyle w:val="NoSpacing"/>
              <w:rPr>
                <w:rFonts w:ascii="Montserrat" w:hAnsi="Montserrat"/>
              </w:rPr>
            </w:pPr>
          </w:p>
          <w:p w14:paraId="3D99C33A" w14:textId="77777777" w:rsidR="00FF700C" w:rsidRDefault="00FF700C" w:rsidP="00257A62">
            <w:pPr>
              <w:pStyle w:val="NoSpacing"/>
              <w:rPr>
                <w:rFonts w:ascii="Montserrat" w:hAnsi="Montserrat"/>
              </w:rPr>
            </w:pPr>
          </w:p>
          <w:p w14:paraId="05130F1B" w14:textId="77777777" w:rsidR="00FF700C" w:rsidRDefault="00FF700C" w:rsidP="00257A62">
            <w:pPr>
              <w:pStyle w:val="NoSpacing"/>
              <w:rPr>
                <w:rFonts w:ascii="Montserrat" w:hAnsi="Montserrat"/>
              </w:rPr>
            </w:pPr>
          </w:p>
          <w:p w14:paraId="28B3ED2C" w14:textId="77777777" w:rsidR="00FF700C" w:rsidRDefault="00FF700C" w:rsidP="00257A62">
            <w:pPr>
              <w:pStyle w:val="NoSpacing"/>
              <w:rPr>
                <w:rFonts w:ascii="Montserrat" w:hAnsi="Montserrat"/>
              </w:rPr>
            </w:pPr>
          </w:p>
          <w:p w14:paraId="6EB15B51" w14:textId="77777777" w:rsidR="00FF700C" w:rsidRDefault="00FF700C" w:rsidP="00257A62">
            <w:pPr>
              <w:pStyle w:val="NoSpacing"/>
              <w:rPr>
                <w:rFonts w:ascii="Montserrat" w:hAnsi="Montserrat"/>
              </w:rPr>
            </w:pPr>
          </w:p>
          <w:p w14:paraId="6D247971" w14:textId="77777777" w:rsidR="00FF700C" w:rsidRDefault="00FF700C" w:rsidP="00257A62">
            <w:pPr>
              <w:pStyle w:val="NoSpacing"/>
              <w:rPr>
                <w:rFonts w:ascii="Montserrat" w:hAnsi="Montserrat"/>
              </w:rPr>
            </w:pPr>
          </w:p>
          <w:p w14:paraId="4ADE9527" w14:textId="77777777" w:rsidR="00FF700C" w:rsidRDefault="00FF700C" w:rsidP="00257A62">
            <w:pPr>
              <w:pStyle w:val="NoSpacing"/>
              <w:rPr>
                <w:rFonts w:ascii="Montserrat" w:hAnsi="Montserrat"/>
              </w:rPr>
            </w:pPr>
          </w:p>
          <w:p w14:paraId="7F6C60DE" w14:textId="77777777" w:rsidR="00FF700C" w:rsidRDefault="00FF700C" w:rsidP="00257A62">
            <w:pPr>
              <w:pStyle w:val="NoSpacing"/>
              <w:rPr>
                <w:rFonts w:ascii="Montserrat" w:hAnsi="Montserrat"/>
              </w:rPr>
            </w:pPr>
          </w:p>
          <w:p w14:paraId="4ABE2A3E" w14:textId="77777777" w:rsidR="00BA6A41" w:rsidRDefault="00BA6A41" w:rsidP="00257A62">
            <w:pPr>
              <w:pStyle w:val="NoSpacing"/>
              <w:rPr>
                <w:rFonts w:ascii="Montserrat" w:hAnsi="Montserrat"/>
              </w:rPr>
            </w:pPr>
          </w:p>
          <w:p w14:paraId="2472FF1C" w14:textId="77777777" w:rsidR="00BA6A41" w:rsidRDefault="00BA6A41" w:rsidP="00257A62">
            <w:pPr>
              <w:pStyle w:val="NoSpacing"/>
              <w:rPr>
                <w:rFonts w:ascii="Montserrat" w:hAnsi="Montserrat"/>
              </w:rPr>
            </w:pPr>
          </w:p>
          <w:p w14:paraId="693956DF" w14:textId="7D7C0B03" w:rsidR="000F7F89" w:rsidRPr="007429AE" w:rsidRDefault="000F7F89" w:rsidP="00257A62">
            <w:pPr>
              <w:pStyle w:val="NoSpacing"/>
              <w:rPr>
                <w:rFonts w:ascii="Montserrat" w:hAnsi="Montserrat"/>
              </w:rPr>
            </w:pPr>
          </w:p>
        </w:tc>
        <w:tc>
          <w:tcPr>
            <w:tcW w:w="2845" w:type="dxa"/>
          </w:tcPr>
          <w:p w14:paraId="37327EF3" w14:textId="3744AB05" w:rsidR="00F8001D" w:rsidRPr="007429AE" w:rsidRDefault="00F562AE" w:rsidP="00257A62">
            <w:pPr>
              <w:pStyle w:val="NoSpacing"/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lastRenderedPageBreak/>
              <w:t>BUGB (Baptist Union of Great Br</w:t>
            </w:r>
            <w:r w:rsidR="00500A44">
              <w:rPr>
                <w:rFonts w:ascii="Montserrat" w:hAnsi="Montserrat"/>
              </w:rPr>
              <w:t>i</w:t>
            </w:r>
            <w:r>
              <w:rPr>
                <w:rFonts w:ascii="Montserrat" w:hAnsi="Montserrat"/>
              </w:rPr>
              <w:t>ta</w:t>
            </w:r>
            <w:r w:rsidR="00500A44">
              <w:rPr>
                <w:rFonts w:ascii="Montserrat" w:hAnsi="Montserrat"/>
              </w:rPr>
              <w:t>i</w:t>
            </w:r>
            <w:r>
              <w:rPr>
                <w:rFonts w:ascii="Montserrat" w:hAnsi="Montserrat"/>
              </w:rPr>
              <w:t>n)</w:t>
            </w:r>
            <w:r w:rsidR="002E7140" w:rsidRPr="007429AE">
              <w:rPr>
                <w:rFonts w:ascii="Montserrat" w:hAnsi="Montserrat"/>
              </w:rPr>
              <w:t xml:space="preserve"> safeguarding policy and procedures to be followed.</w:t>
            </w:r>
          </w:p>
          <w:p w14:paraId="3CB5E702" w14:textId="77777777" w:rsidR="003B03C9" w:rsidRPr="007429AE" w:rsidRDefault="003B03C9" w:rsidP="00257A62">
            <w:pPr>
              <w:pStyle w:val="NoSpacing"/>
              <w:rPr>
                <w:rFonts w:ascii="Montserrat" w:hAnsi="Montserrat"/>
              </w:rPr>
            </w:pPr>
          </w:p>
          <w:p w14:paraId="3352092F" w14:textId="02B75A48" w:rsidR="003B03C9" w:rsidRPr="007429AE" w:rsidRDefault="003B03C9" w:rsidP="00257A62">
            <w:pPr>
              <w:pStyle w:val="NoSpacing"/>
              <w:rPr>
                <w:rFonts w:ascii="Montserrat" w:hAnsi="Montserrat"/>
              </w:rPr>
            </w:pPr>
            <w:r w:rsidRPr="007429AE">
              <w:rPr>
                <w:rFonts w:ascii="Montserrat" w:hAnsi="Montserrat"/>
              </w:rPr>
              <w:t>Procedures documented in EMBA staff employment manual.</w:t>
            </w:r>
          </w:p>
          <w:p w14:paraId="67BAA09C" w14:textId="77777777" w:rsidR="001A5554" w:rsidRPr="007429AE" w:rsidRDefault="001A5554" w:rsidP="00257A62">
            <w:pPr>
              <w:pStyle w:val="NoSpacing"/>
              <w:rPr>
                <w:rFonts w:ascii="Montserrat" w:hAnsi="Montserrat"/>
              </w:rPr>
            </w:pPr>
          </w:p>
          <w:p w14:paraId="57C68792" w14:textId="72CD4F43" w:rsidR="001A5554" w:rsidRPr="007429AE" w:rsidRDefault="001A5554" w:rsidP="00257A62">
            <w:pPr>
              <w:pStyle w:val="NoSpacing"/>
              <w:rPr>
                <w:rFonts w:ascii="Montserrat" w:hAnsi="Montserrat"/>
              </w:rPr>
            </w:pPr>
          </w:p>
        </w:tc>
        <w:tc>
          <w:tcPr>
            <w:tcW w:w="1839" w:type="dxa"/>
          </w:tcPr>
          <w:p w14:paraId="764BCEB7" w14:textId="7EC7BA74" w:rsidR="00F8001D" w:rsidRPr="007429AE" w:rsidRDefault="00F8001D" w:rsidP="00257A62">
            <w:pPr>
              <w:pStyle w:val="NoSpacing"/>
              <w:rPr>
                <w:rFonts w:ascii="Montserrat" w:hAnsi="Montserrat"/>
              </w:rPr>
            </w:pPr>
          </w:p>
        </w:tc>
        <w:tc>
          <w:tcPr>
            <w:tcW w:w="1894" w:type="dxa"/>
          </w:tcPr>
          <w:p w14:paraId="55464B26" w14:textId="77777777" w:rsidR="00F8001D" w:rsidRPr="007429AE" w:rsidRDefault="00F8001D" w:rsidP="00257A62">
            <w:pPr>
              <w:pStyle w:val="NoSpacing"/>
              <w:rPr>
                <w:rFonts w:ascii="Montserrat" w:hAnsi="Montserrat"/>
              </w:rPr>
            </w:pPr>
          </w:p>
        </w:tc>
        <w:tc>
          <w:tcPr>
            <w:tcW w:w="1045" w:type="dxa"/>
          </w:tcPr>
          <w:p w14:paraId="04BDD6A3" w14:textId="77777777" w:rsidR="00F8001D" w:rsidRPr="007429AE" w:rsidRDefault="00F8001D" w:rsidP="00257A62">
            <w:pPr>
              <w:pStyle w:val="NoSpacing"/>
              <w:rPr>
                <w:rFonts w:ascii="Montserrat" w:hAnsi="Montserrat"/>
              </w:rPr>
            </w:pPr>
          </w:p>
        </w:tc>
      </w:tr>
      <w:tr w:rsidR="00040F11" w:rsidRPr="007429AE" w14:paraId="46302A2B" w14:textId="77777777" w:rsidTr="00B92E2D">
        <w:tc>
          <w:tcPr>
            <w:tcW w:w="2100" w:type="dxa"/>
          </w:tcPr>
          <w:p w14:paraId="25FD1A1C" w14:textId="7E8D218B" w:rsidR="00B46EDB" w:rsidRPr="007429AE" w:rsidRDefault="00FF700C" w:rsidP="00257A62">
            <w:pPr>
              <w:pStyle w:val="NoSpacing"/>
              <w:rPr>
                <w:rFonts w:ascii="Montserrat" w:hAnsi="Montserrat"/>
                <w:b/>
              </w:rPr>
            </w:pPr>
            <w:r>
              <w:rPr>
                <w:rFonts w:ascii="Montserrat" w:hAnsi="Montserrat"/>
                <w:b/>
              </w:rPr>
              <w:lastRenderedPageBreak/>
              <w:t xml:space="preserve">Access and </w:t>
            </w:r>
            <w:r w:rsidR="00F04B08">
              <w:rPr>
                <w:rFonts w:ascii="Montserrat" w:hAnsi="Montserrat"/>
                <w:b/>
              </w:rPr>
              <w:t>e</w:t>
            </w:r>
            <w:r>
              <w:rPr>
                <w:rFonts w:ascii="Montserrat" w:hAnsi="Montserrat"/>
                <w:b/>
              </w:rPr>
              <w:t xml:space="preserve">gress from </w:t>
            </w:r>
            <w:r w:rsidR="00F04B08">
              <w:rPr>
                <w:rFonts w:ascii="Montserrat" w:hAnsi="Montserrat"/>
                <w:b/>
              </w:rPr>
              <w:t>building</w:t>
            </w:r>
          </w:p>
        </w:tc>
        <w:tc>
          <w:tcPr>
            <w:tcW w:w="2468" w:type="dxa"/>
          </w:tcPr>
          <w:p w14:paraId="79DF6F06" w14:textId="4AF4664A" w:rsidR="00B46EDB" w:rsidRDefault="00F04B08" w:rsidP="00257A62">
            <w:pPr>
              <w:pStyle w:val="NoSpacing"/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t>Drivers and pedestrians</w:t>
            </w:r>
          </w:p>
        </w:tc>
        <w:tc>
          <w:tcPr>
            <w:tcW w:w="2411" w:type="dxa"/>
          </w:tcPr>
          <w:p w14:paraId="4CCE33CB" w14:textId="0A814DEC" w:rsidR="00B46EDB" w:rsidRDefault="00FA1D47" w:rsidP="00257A62">
            <w:pPr>
              <w:pStyle w:val="NoSpacing"/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t>Good p</w:t>
            </w:r>
            <w:r w:rsidR="00F04B08">
              <w:rPr>
                <w:rFonts w:ascii="Montserrat" w:hAnsi="Montserrat"/>
              </w:rPr>
              <w:t xml:space="preserve">edestrian access and egress to and from the building. Steps </w:t>
            </w:r>
            <w:r w:rsidR="009C7000">
              <w:rPr>
                <w:rFonts w:ascii="Montserrat" w:hAnsi="Montserrat"/>
              </w:rPr>
              <w:t xml:space="preserve">to doors </w:t>
            </w:r>
            <w:r w:rsidR="00F04B08">
              <w:rPr>
                <w:rFonts w:ascii="Montserrat" w:hAnsi="Montserrat"/>
              </w:rPr>
              <w:t>have handrails an</w:t>
            </w:r>
            <w:r w:rsidR="009C7000">
              <w:rPr>
                <w:rFonts w:ascii="Montserrat" w:hAnsi="Montserrat"/>
              </w:rPr>
              <w:t>d there are ramps</w:t>
            </w:r>
            <w:r w:rsidR="00F04B08">
              <w:rPr>
                <w:rFonts w:ascii="Montserrat" w:hAnsi="Montserrat"/>
              </w:rPr>
              <w:t xml:space="preserve"> </w:t>
            </w:r>
            <w:r w:rsidR="009C7000">
              <w:rPr>
                <w:rFonts w:ascii="Montserrat" w:hAnsi="Montserrat"/>
              </w:rPr>
              <w:t>for disabled access.</w:t>
            </w:r>
            <w:r w:rsidR="00FB2446">
              <w:rPr>
                <w:rFonts w:ascii="Montserrat" w:hAnsi="Montserrat"/>
              </w:rPr>
              <w:br/>
            </w:r>
            <w:r w:rsidR="00FB2446">
              <w:rPr>
                <w:rFonts w:ascii="Montserrat" w:hAnsi="Montserrat"/>
              </w:rPr>
              <w:br/>
              <w:t xml:space="preserve">Street lights illuminate the </w:t>
            </w:r>
            <w:r w:rsidR="00AB6C5E">
              <w:rPr>
                <w:rFonts w:ascii="Montserrat" w:hAnsi="Montserrat"/>
              </w:rPr>
              <w:t>front entrance to the church.</w:t>
            </w:r>
          </w:p>
          <w:p w14:paraId="7B7895BD" w14:textId="77777777" w:rsidR="00B46EDB" w:rsidRDefault="00B46EDB" w:rsidP="00257A62">
            <w:pPr>
              <w:pStyle w:val="NoSpacing"/>
              <w:rPr>
                <w:rFonts w:ascii="Montserrat" w:hAnsi="Montserrat"/>
              </w:rPr>
            </w:pPr>
          </w:p>
          <w:p w14:paraId="3F94853D" w14:textId="4A95A981" w:rsidR="00B46EDB" w:rsidRDefault="000F7623" w:rsidP="00257A62">
            <w:pPr>
              <w:pStyle w:val="NoSpacing"/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t xml:space="preserve">Limited off-road parking on site. Hazardous </w:t>
            </w:r>
            <w:r w:rsidR="00D7682F">
              <w:rPr>
                <w:rFonts w:ascii="Montserrat" w:hAnsi="Montserrat"/>
              </w:rPr>
              <w:t>vehicular access</w:t>
            </w:r>
            <w:r>
              <w:rPr>
                <w:rFonts w:ascii="Montserrat" w:hAnsi="Montserrat"/>
              </w:rPr>
              <w:t xml:space="preserve"> </w:t>
            </w:r>
            <w:r w:rsidR="00E47ADE">
              <w:rPr>
                <w:rFonts w:ascii="Montserrat" w:hAnsi="Montserrat"/>
              </w:rPr>
              <w:t>to and from a busy junction controlled by traffic l</w:t>
            </w:r>
            <w:r>
              <w:rPr>
                <w:rFonts w:ascii="Montserrat" w:hAnsi="Montserrat"/>
              </w:rPr>
              <w:t>i</w:t>
            </w:r>
            <w:r w:rsidR="00E47ADE">
              <w:rPr>
                <w:rFonts w:ascii="Montserrat" w:hAnsi="Montserrat"/>
              </w:rPr>
              <w:t>ghts though</w:t>
            </w:r>
            <w:r w:rsidR="00D7682F">
              <w:rPr>
                <w:rFonts w:ascii="Montserrat" w:hAnsi="Montserrat"/>
              </w:rPr>
              <w:t xml:space="preserve"> WBBC access is not controlled.</w:t>
            </w:r>
          </w:p>
          <w:p w14:paraId="041B12B3" w14:textId="77777777" w:rsidR="00B46EDB" w:rsidRDefault="00B46EDB" w:rsidP="00257A62">
            <w:pPr>
              <w:pStyle w:val="NoSpacing"/>
              <w:rPr>
                <w:rFonts w:ascii="Montserrat" w:hAnsi="Montserrat"/>
              </w:rPr>
            </w:pPr>
          </w:p>
          <w:p w14:paraId="7A3E52C8" w14:textId="77777777" w:rsidR="00B46EDB" w:rsidRDefault="00B46EDB" w:rsidP="00257A62">
            <w:pPr>
              <w:pStyle w:val="NoSpacing"/>
              <w:rPr>
                <w:rFonts w:ascii="Montserrat" w:hAnsi="Montserrat"/>
              </w:rPr>
            </w:pPr>
          </w:p>
          <w:p w14:paraId="05576C27" w14:textId="77777777" w:rsidR="00B46EDB" w:rsidRDefault="00B46EDB" w:rsidP="00257A62">
            <w:pPr>
              <w:pStyle w:val="NoSpacing"/>
              <w:rPr>
                <w:rFonts w:ascii="Montserrat" w:hAnsi="Montserrat"/>
              </w:rPr>
            </w:pPr>
          </w:p>
          <w:p w14:paraId="03CF6081" w14:textId="77777777" w:rsidR="00B46EDB" w:rsidRDefault="00B46EDB" w:rsidP="00257A62">
            <w:pPr>
              <w:pStyle w:val="NoSpacing"/>
              <w:rPr>
                <w:rFonts w:ascii="Montserrat" w:hAnsi="Montserrat"/>
              </w:rPr>
            </w:pPr>
          </w:p>
          <w:p w14:paraId="6C6E9C7E" w14:textId="77777777" w:rsidR="00B46EDB" w:rsidRDefault="00B46EDB" w:rsidP="00257A62">
            <w:pPr>
              <w:pStyle w:val="NoSpacing"/>
              <w:rPr>
                <w:rFonts w:ascii="Montserrat" w:hAnsi="Montserrat"/>
              </w:rPr>
            </w:pPr>
          </w:p>
          <w:p w14:paraId="60D2A5E8" w14:textId="77777777" w:rsidR="00B46EDB" w:rsidRDefault="00B46EDB" w:rsidP="00257A62">
            <w:pPr>
              <w:pStyle w:val="NoSpacing"/>
              <w:rPr>
                <w:rFonts w:ascii="Montserrat" w:hAnsi="Montserrat"/>
              </w:rPr>
            </w:pPr>
          </w:p>
          <w:p w14:paraId="362DCE93" w14:textId="77777777" w:rsidR="00B46EDB" w:rsidRDefault="00B46EDB" w:rsidP="00257A62">
            <w:pPr>
              <w:pStyle w:val="NoSpacing"/>
              <w:rPr>
                <w:rFonts w:ascii="Montserrat" w:hAnsi="Montserrat"/>
              </w:rPr>
            </w:pPr>
          </w:p>
          <w:p w14:paraId="2F600C47" w14:textId="77777777" w:rsidR="00B46EDB" w:rsidRDefault="00B46EDB" w:rsidP="00257A62">
            <w:pPr>
              <w:pStyle w:val="NoSpacing"/>
              <w:rPr>
                <w:rFonts w:ascii="Montserrat" w:hAnsi="Montserrat"/>
              </w:rPr>
            </w:pPr>
          </w:p>
          <w:p w14:paraId="7B9E2EC2" w14:textId="77777777" w:rsidR="00B46EDB" w:rsidRDefault="00B46EDB" w:rsidP="00257A62">
            <w:pPr>
              <w:pStyle w:val="NoSpacing"/>
              <w:rPr>
                <w:rFonts w:ascii="Montserrat" w:hAnsi="Montserrat"/>
              </w:rPr>
            </w:pPr>
          </w:p>
          <w:p w14:paraId="5EF087A7" w14:textId="77777777" w:rsidR="00B46EDB" w:rsidRDefault="00B46EDB" w:rsidP="00257A62">
            <w:pPr>
              <w:pStyle w:val="NoSpacing"/>
              <w:rPr>
                <w:rFonts w:ascii="Montserrat" w:hAnsi="Montserrat"/>
              </w:rPr>
            </w:pPr>
          </w:p>
          <w:p w14:paraId="6FF51CE5" w14:textId="77777777" w:rsidR="00B46EDB" w:rsidRDefault="00B46EDB" w:rsidP="00257A62">
            <w:pPr>
              <w:pStyle w:val="NoSpacing"/>
              <w:rPr>
                <w:rFonts w:ascii="Montserrat" w:hAnsi="Montserrat"/>
              </w:rPr>
            </w:pPr>
          </w:p>
          <w:p w14:paraId="3FB9BCBC" w14:textId="77777777" w:rsidR="00B46EDB" w:rsidRDefault="00B46EDB" w:rsidP="00257A62">
            <w:pPr>
              <w:pStyle w:val="NoSpacing"/>
              <w:rPr>
                <w:rFonts w:ascii="Montserrat" w:hAnsi="Montserrat"/>
              </w:rPr>
            </w:pPr>
          </w:p>
          <w:p w14:paraId="7D722F64" w14:textId="77777777" w:rsidR="00B46EDB" w:rsidRDefault="00B46EDB" w:rsidP="00257A62">
            <w:pPr>
              <w:pStyle w:val="NoSpacing"/>
              <w:rPr>
                <w:rFonts w:ascii="Montserrat" w:hAnsi="Montserrat"/>
              </w:rPr>
            </w:pPr>
          </w:p>
          <w:p w14:paraId="773BCFAA" w14:textId="77777777" w:rsidR="00B46EDB" w:rsidRDefault="00B46EDB" w:rsidP="00257A62">
            <w:pPr>
              <w:pStyle w:val="NoSpacing"/>
              <w:rPr>
                <w:rFonts w:ascii="Montserrat" w:hAnsi="Montserrat"/>
              </w:rPr>
            </w:pPr>
          </w:p>
          <w:p w14:paraId="6606BE62" w14:textId="77777777" w:rsidR="00B46EDB" w:rsidRDefault="00B46EDB" w:rsidP="00257A62">
            <w:pPr>
              <w:pStyle w:val="NoSpacing"/>
              <w:rPr>
                <w:rFonts w:ascii="Montserrat" w:hAnsi="Montserrat"/>
              </w:rPr>
            </w:pPr>
          </w:p>
          <w:p w14:paraId="6624A442" w14:textId="77777777" w:rsidR="00B46EDB" w:rsidRDefault="00B46EDB" w:rsidP="00257A62">
            <w:pPr>
              <w:pStyle w:val="NoSpacing"/>
              <w:rPr>
                <w:rFonts w:ascii="Montserrat" w:hAnsi="Montserrat"/>
              </w:rPr>
            </w:pPr>
          </w:p>
          <w:p w14:paraId="71944B38" w14:textId="77777777" w:rsidR="00B46EDB" w:rsidRDefault="00B46EDB" w:rsidP="00257A62">
            <w:pPr>
              <w:pStyle w:val="NoSpacing"/>
              <w:rPr>
                <w:rFonts w:ascii="Montserrat" w:hAnsi="Montserrat"/>
              </w:rPr>
            </w:pPr>
          </w:p>
          <w:p w14:paraId="3C39A76F" w14:textId="77777777" w:rsidR="00B46EDB" w:rsidRDefault="00B46EDB" w:rsidP="00257A62">
            <w:pPr>
              <w:pStyle w:val="NoSpacing"/>
              <w:rPr>
                <w:rFonts w:ascii="Montserrat" w:hAnsi="Montserrat"/>
              </w:rPr>
            </w:pPr>
          </w:p>
          <w:p w14:paraId="44AF8B3C" w14:textId="77777777" w:rsidR="00B46EDB" w:rsidRDefault="00B46EDB" w:rsidP="00257A62">
            <w:pPr>
              <w:pStyle w:val="NoSpacing"/>
              <w:rPr>
                <w:rFonts w:ascii="Montserrat" w:hAnsi="Montserrat"/>
              </w:rPr>
            </w:pPr>
          </w:p>
          <w:p w14:paraId="6E404810" w14:textId="77777777" w:rsidR="00B46EDB" w:rsidRDefault="00B46EDB" w:rsidP="00257A62">
            <w:pPr>
              <w:pStyle w:val="NoSpacing"/>
              <w:rPr>
                <w:rFonts w:ascii="Montserrat" w:hAnsi="Montserrat"/>
              </w:rPr>
            </w:pPr>
          </w:p>
          <w:p w14:paraId="74A6B593" w14:textId="77777777" w:rsidR="00B46EDB" w:rsidRDefault="00B46EDB" w:rsidP="00257A62">
            <w:pPr>
              <w:pStyle w:val="NoSpacing"/>
              <w:rPr>
                <w:rFonts w:ascii="Montserrat" w:hAnsi="Montserrat"/>
              </w:rPr>
            </w:pPr>
          </w:p>
          <w:p w14:paraId="0BB324A1" w14:textId="77777777" w:rsidR="00B46EDB" w:rsidRDefault="00B46EDB" w:rsidP="00257A62">
            <w:pPr>
              <w:pStyle w:val="NoSpacing"/>
              <w:rPr>
                <w:rFonts w:ascii="Montserrat" w:hAnsi="Montserrat"/>
              </w:rPr>
            </w:pPr>
          </w:p>
        </w:tc>
        <w:tc>
          <w:tcPr>
            <w:tcW w:w="2845" w:type="dxa"/>
          </w:tcPr>
          <w:p w14:paraId="387A9D3E" w14:textId="77777777" w:rsidR="00B46EDB" w:rsidRDefault="00B46EDB" w:rsidP="00257A62">
            <w:pPr>
              <w:pStyle w:val="NoSpacing"/>
              <w:rPr>
                <w:rFonts w:ascii="Montserrat" w:hAnsi="Montserrat"/>
              </w:rPr>
            </w:pPr>
          </w:p>
          <w:p w14:paraId="3D361440" w14:textId="77777777" w:rsidR="00F431AD" w:rsidRDefault="00F431AD" w:rsidP="00257A62">
            <w:pPr>
              <w:pStyle w:val="NoSpacing"/>
              <w:rPr>
                <w:rFonts w:ascii="Montserrat" w:hAnsi="Montserrat"/>
              </w:rPr>
            </w:pPr>
          </w:p>
          <w:p w14:paraId="2E3FD027" w14:textId="77777777" w:rsidR="00F431AD" w:rsidRDefault="00F431AD" w:rsidP="00257A62">
            <w:pPr>
              <w:pStyle w:val="NoSpacing"/>
              <w:rPr>
                <w:rFonts w:ascii="Montserrat" w:hAnsi="Montserrat"/>
              </w:rPr>
            </w:pPr>
          </w:p>
          <w:p w14:paraId="4F7BCB9C" w14:textId="77777777" w:rsidR="00F431AD" w:rsidRDefault="00F431AD" w:rsidP="00257A62">
            <w:pPr>
              <w:pStyle w:val="NoSpacing"/>
              <w:rPr>
                <w:rFonts w:ascii="Montserrat" w:hAnsi="Montserrat"/>
              </w:rPr>
            </w:pPr>
          </w:p>
          <w:p w14:paraId="1CFF0559" w14:textId="77777777" w:rsidR="00F431AD" w:rsidRDefault="00F431AD" w:rsidP="00257A62">
            <w:pPr>
              <w:pStyle w:val="NoSpacing"/>
              <w:rPr>
                <w:rFonts w:ascii="Montserrat" w:hAnsi="Montserrat"/>
              </w:rPr>
            </w:pPr>
          </w:p>
          <w:p w14:paraId="16CC09E9" w14:textId="77777777" w:rsidR="00F431AD" w:rsidRDefault="00F431AD" w:rsidP="00257A62">
            <w:pPr>
              <w:pStyle w:val="NoSpacing"/>
              <w:rPr>
                <w:rFonts w:ascii="Montserrat" w:hAnsi="Montserrat"/>
              </w:rPr>
            </w:pPr>
          </w:p>
          <w:p w14:paraId="4BCF77C3" w14:textId="77777777" w:rsidR="00F431AD" w:rsidRDefault="00F431AD" w:rsidP="00257A62">
            <w:pPr>
              <w:pStyle w:val="NoSpacing"/>
              <w:rPr>
                <w:rFonts w:ascii="Montserrat" w:hAnsi="Montserrat"/>
              </w:rPr>
            </w:pPr>
          </w:p>
          <w:p w14:paraId="32BB13CC" w14:textId="77777777" w:rsidR="00F431AD" w:rsidRDefault="00F431AD" w:rsidP="00257A62">
            <w:pPr>
              <w:pStyle w:val="NoSpacing"/>
              <w:rPr>
                <w:rFonts w:ascii="Montserrat" w:hAnsi="Montserrat"/>
              </w:rPr>
            </w:pPr>
          </w:p>
          <w:p w14:paraId="6BFDADE6" w14:textId="77777777" w:rsidR="00F431AD" w:rsidRDefault="00F431AD" w:rsidP="00257A62">
            <w:pPr>
              <w:pStyle w:val="NoSpacing"/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t>Better lighting needed for the side entrance</w:t>
            </w:r>
          </w:p>
          <w:p w14:paraId="2D3171A3" w14:textId="77777777" w:rsidR="004B5BA6" w:rsidRDefault="004B5BA6" w:rsidP="00257A62">
            <w:pPr>
              <w:pStyle w:val="NoSpacing"/>
              <w:rPr>
                <w:rFonts w:ascii="Montserrat" w:hAnsi="Montserrat"/>
              </w:rPr>
            </w:pPr>
          </w:p>
          <w:p w14:paraId="4B84ED35" w14:textId="77777777" w:rsidR="004B5BA6" w:rsidRDefault="004B5BA6" w:rsidP="00257A62">
            <w:pPr>
              <w:pStyle w:val="NoSpacing"/>
              <w:rPr>
                <w:rFonts w:ascii="Montserrat" w:hAnsi="Montserrat"/>
              </w:rPr>
            </w:pPr>
          </w:p>
          <w:p w14:paraId="475C924F" w14:textId="77777777" w:rsidR="004B5BA6" w:rsidRDefault="004B5BA6" w:rsidP="00257A62">
            <w:pPr>
              <w:pStyle w:val="NoSpacing"/>
              <w:rPr>
                <w:rFonts w:ascii="Montserrat" w:hAnsi="Montserrat"/>
              </w:rPr>
            </w:pPr>
          </w:p>
          <w:p w14:paraId="0EB52A88" w14:textId="77777777" w:rsidR="00FA1D47" w:rsidRDefault="004B5BA6" w:rsidP="00257A62">
            <w:pPr>
              <w:pStyle w:val="NoSpacing"/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t>Warn</w:t>
            </w:r>
            <w:r w:rsidR="00A37B14">
              <w:rPr>
                <w:rFonts w:ascii="Montserrat" w:hAnsi="Montserrat"/>
              </w:rPr>
              <w:t>/remind</w:t>
            </w:r>
            <w:r>
              <w:rPr>
                <w:rFonts w:ascii="Montserrat" w:hAnsi="Montserrat"/>
              </w:rPr>
              <w:t xml:space="preserve"> motorists intending to park on site </w:t>
            </w:r>
            <w:r w:rsidR="005D0AA2">
              <w:rPr>
                <w:rFonts w:ascii="Montserrat" w:hAnsi="Montserrat"/>
              </w:rPr>
              <w:t>they must turn left when leaving.</w:t>
            </w:r>
            <w:r w:rsidR="00A37B14">
              <w:rPr>
                <w:rFonts w:ascii="Montserrat" w:hAnsi="Montserrat"/>
              </w:rPr>
              <w:br/>
            </w:r>
            <w:r w:rsidR="00A37B14">
              <w:rPr>
                <w:rFonts w:ascii="Montserrat" w:hAnsi="Montserrat"/>
              </w:rPr>
              <w:br/>
            </w:r>
          </w:p>
          <w:p w14:paraId="60810912" w14:textId="77777777" w:rsidR="00776CC6" w:rsidRDefault="00776CC6" w:rsidP="00257A62">
            <w:pPr>
              <w:pStyle w:val="NoSpacing"/>
              <w:rPr>
                <w:rFonts w:ascii="Montserrat" w:hAnsi="Montserrat"/>
              </w:rPr>
            </w:pPr>
          </w:p>
          <w:p w14:paraId="014FC774" w14:textId="77777777" w:rsidR="00776CC6" w:rsidRDefault="00776CC6" w:rsidP="00257A62">
            <w:pPr>
              <w:pStyle w:val="NoSpacing"/>
              <w:rPr>
                <w:rFonts w:ascii="Montserrat" w:hAnsi="Montserrat"/>
              </w:rPr>
            </w:pPr>
          </w:p>
          <w:p w14:paraId="7290FA3E" w14:textId="5145E42F" w:rsidR="004B5BA6" w:rsidRDefault="00A37B14" w:rsidP="00257A62">
            <w:pPr>
              <w:pStyle w:val="NoSpacing"/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t xml:space="preserve">Install </w:t>
            </w:r>
            <w:r w:rsidR="00FA1D47">
              <w:rPr>
                <w:rFonts w:ascii="Montserrat" w:hAnsi="Montserrat"/>
              </w:rPr>
              <w:t>“</w:t>
            </w:r>
            <w:r>
              <w:rPr>
                <w:rFonts w:ascii="Montserrat" w:hAnsi="Montserrat"/>
              </w:rPr>
              <w:t>compulsory left turn signs</w:t>
            </w:r>
            <w:r w:rsidR="00FA1D47">
              <w:rPr>
                <w:rFonts w:ascii="Montserrat" w:hAnsi="Montserrat"/>
              </w:rPr>
              <w:t>”</w:t>
            </w:r>
            <w:r>
              <w:rPr>
                <w:rFonts w:ascii="Montserrat" w:hAnsi="Montserrat"/>
              </w:rPr>
              <w:t xml:space="preserve"> </w:t>
            </w:r>
            <w:r w:rsidR="00776CC6">
              <w:rPr>
                <w:rFonts w:ascii="Montserrat" w:hAnsi="Montserrat"/>
              </w:rPr>
              <w:t xml:space="preserve">on the vehicular access </w:t>
            </w:r>
            <w:r>
              <w:rPr>
                <w:rFonts w:ascii="Montserrat" w:hAnsi="Montserrat"/>
              </w:rPr>
              <w:t>facing the church</w:t>
            </w:r>
          </w:p>
        </w:tc>
        <w:tc>
          <w:tcPr>
            <w:tcW w:w="1839" w:type="dxa"/>
          </w:tcPr>
          <w:p w14:paraId="7B0CB74D" w14:textId="77777777" w:rsidR="00B46EDB" w:rsidRDefault="00B46EDB" w:rsidP="00257A62">
            <w:pPr>
              <w:pStyle w:val="NoSpacing"/>
              <w:rPr>
                <w:rFonts w:ascii="Montserrat" w:hAnsi="Montserrat"/>
              </w:rPr>
            </w:pPr>
          </w:p>
          <w:p w14:paraId="1E73F969" w14:textId="77777777" w:rsidR="00FA0B00" w:rsidRDefault="00FA0B00" w:rsidP="00257A62">
            <w:pPr>
              <w:pStyle w:val="NoSpacing"/>
              <w:rPr>
                <w:rFonts w:ascii="Montserrat" w:hAnsi="Montserrat"/>
              </w:rPr>
            </w:pPr>
          </w:p>
          <w:p w14:paraId="7DF0013F" w14:textId="77777777" w:rsidR="00FA0B00" w:rsidRDefault="00FA0B00" w:rsidP="00257A62">
            <w:pPr>
              <w:pStyle w:val="NoSpacing"/>
              <w:rPr>
                <w:rFonts w:ascii="Montserrat" w:hAnsi="Montserrat"/>
              </w:rPr>
            </w:pPr>
          </w:p>
          <w:p w14:paraId="179880A0" w14:textId="77777777" w:rsidR="00FA0B00" w:rsidRDefault="00FA0B00" w:rsidP="00257A62">
            <w:pPr>
              <w:pStyle w:val="NoSpacing"/>
              <w:rPr>
                <w:rFonts w:ascii="Montserrat" w:hAnsi="Montserrat"/>
              </w:rPr>
            </w:pPr>
          </w:p>
          <w:p w14:paraId="09131F95" w14:textId="77777777" w:rsidR="00FA0B00" w:rsidRDefault="00FA0B00" w:rsidP="00257A62">
            <w:pPr>
              <w:pStyle w:val="NoSpacing"/>
              <w:rPr>
                <w:rFonts w:ascii="Montserrat" w:hAnsi="Montserrat"/>
              </w:rPr>
            </w:pPr>
          </w:p>
          <w:p w14:paraId="09FEA047" w14:textId="77777777" w:rsidR="00FA0B00" w:rsidRDefault="00FA0B00" w:rsidP="00257A62">
            <w:pPr>
              <w:pStyle w:val="NoSpacing"/>
              <w:rPr>
                <w:rFonts w:ascii="Montserrat" w:hAnsi="Montserrat"/>
              </w:rPr>
            </w:pPr>
          </w:p>
          <w:p w14:paraId="1C3CFE20" w14:textId="77777777" w:rsidR="00FA0B00" w:rsidRDefault="00FA0B00" w:rsidP="00257A62">
            <w:pPr>
              <w:pStyle w:val="NoSpacing"/>
              <w:rPr>
                <w:rFonts w:ascii="Montserrat" w:hAnsi="Montserrat"/>
              </w:rPr>
            </w:pPr>
          </w:p>
          <w:p w14:paraId="3E1F8E95" w14:textId="77777777" w:rsidR="00FA0B00" w:rsidRDefault="00FA0B00" w:rsidP="00257A62">
            <w:pPr>
              <w:pStyle w:val="NoSpacing"/>
              <w:rPr>
                <w:rFonts w:ascii="Montserrat" w:hAnsi="Montserrat"/>
              </w:rPr>
            </w:pPr>
          </w:p>
          <w:p w14:paraId="2B5E15EF" w14:textId="77777777" w:rsidR="00FA0B00" w:rsidRDefault="00FA0B00" w:rsidP="00257A62">
            <w:pPr>
              <w:pStyle w:val="NoSpacing"/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t>Chris Bright</w:t>
            </w:r>
          </w:p>
          <w:p w14:paraId="5EDD738E" w14:textId="77777777" w:rsidR="005D0AA2" w:rsidRDefault="005D0AA2" w:rsidP="00257A62">
            <w:pPr>
              <w:pStyle w:val="NoSpacing"/>
              <w:rPr>
                <w:rFonts w:ascii="Montserrat" w:hAnsi="Montserrat"/>
              </w:rPr>
            </w:pPr>
          </w:p>
          <w:p w14:paraId="4F09E571" w14:textId="77777777" w:rsidR="005D0AA2" w:rsidRDefault="005D0AA2" w:rsidP="00257A62">
            <w:pPr>
              <w:pStyle w:val="NoSpacing"/>
              <w:rPr>
                <w:rFonts w:ascii="Montserrat" w:hAnsi="Montserrat"/>
              </w:rPr>
            </w:pPr>
          </w:p>
          <w:p w14:paraId="17897CE2" w14:textId="77777777" w:rsidR="005D0AA2" w:rsidRDefault="005D0AA2" w:rsidP="00257A62">
            <w:pPr>
              <w:pStyle w:val="NoSpacing"/>
              <w:rPr>
                <w:rFonts w:ascii="Montserrat" w:hAnsi="Montserrat"/>
              </w:rPr>
            </w:pPr>
          </w:p>
          <w:p w14:paraId="669BAB35" w14:textId="77777777" w:rsidR="005D0AA2" w:rsidRDefault="005D0AA2" w:rsidP="00257A62">
            <w:pPr>
              <w:pStyle w:val="NoSpacing"/>
              <w:rPr>
                <w:rFonts w:ascii="Montserrat" w:hAnsi="Montserrat"/>
              </w:rPr>
            </w:pPr>
          </w:p>
          <w:p w14:paraId="7A0BAECC" w14:textId="77777777" w:rsidR="00776CC6" w:rsidRDefault="005D0AA2" w:rsidP="00257A62">
            <w:pPr>
              <w:pStyle w:val="NoSpacing"/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t xml:space="preserve">Anyone hosting or in charge of an event </w:t>
            </w:r>
            <w:r w:rsidR="00A37B14">
              <w:rPr>
                <w:rFonts w:ascii="Montserrat" w:hAnsi="Montserrat"/>
              </w:rPr>
              <w:t>that needs on-site parking</w:t>
            </w:r>
            <w:r w:rsidR="00776CC6">
              <w:rPr>
                <w:rFonts w:ascii="Montserrat" w:hAnsi="Montserrat"/>
              </w:rPr>
              <w:t>.</w:t>
            </w:r>
          </w:p>
          <w:p w14:paraId="36FB2526" w14:textId="77777777" w:rsidR="00776CC6" w:rsidRDefault="00776CC6" w:rsidP="00257A62">
            <w:pPr>
              <w:pStyle w:val="NoSpacing"/>
              <w:rPr>
                <w:rFonts w:ascii="Montserrat" w:hAnsi="Montserrat"/>
              </w:rPr>
            </w:pPr>
          </w:p>
          <w:p w14:paraId="52E3BD64" w14:textId="77777777" w:rsidR="005D0AA2" w:rsidRDefault="005D0AA2" w:rsidP="00257A62">
            <w:pPr>
              <w:pStyle w:val="NoSpacing"/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t xml:space="preserve">  </w:t>
            </w:r>
          </w:p>
          <w:p w14:paraId="3EDD20D9" w14:textId="45A61516" w:rsidR="00776CC6" w:rsidRPr="007429AE" w:rsidRDefault="00776CC6" w:rsidP="00257A62">
            <w:pPr>
              <w:pStyle w:val="NoSpacing"/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t xml:space="preserve">Chris Bright/Martin Thomas </w:t>
            </w:r>
          </w:p>
        </w:tc>
        <w:tc>
          <w:tcPr>
            <w:tcW w:w="1894" w:type="dxa"/>
          </w:tcPr>
          <w:p w14:paraId="25267A5C" w14:textId="77777777" w:rsidR="00B46EDB" w:rsidRDefault="00B46EDB" w:rsidP="00257A62">
            <w:pPr>
              <w:pStyle w:val="NoSpacing"/>
              <w:rPr>
                <w:rFonts w:ascii="Montserrat" w:hAnsi="Montserrat"/>
              </w:rPr>
            </w:pPr>
          </w:p>
          <w:p w14:paraId="00FBBFFE" w14:textId="77777777" w:rsidR="00FA0B00" w:rsidRDefault="00FA0B00" w:rsidP="00257A62">
            <w:pPr>
              <w:pStyle w:val="NoSpacing"/>
              <w:rPr>
                <w:rFonts w:ascii="Montserrat" w:hAnsi="Montserrat"/>
              </w:rPr>
            </w:pPr>
          </w:p>
          <w:p w14:paraId="251C2940" w14:textId="77777777" w:rsidR="00FA0B00" w:rsidRDefault="00FA0B00" w:rsidP="00257A62">
            <w:pPr>
              <w:pStyle w:val="NoSpacing"/>
              <w:rPr>
                <w:rFonts w:ascii="Montserrat" w:hAnsi="Montserrat"/>
              </w:rPr>
            </w:pPr>
          </w:p>
          <w:p w14:paraId="45DE0166" w14:textId="77777777" w:rsidR="00FA0B00" w:rsidRDefault="00FA0B00" w:rsidP="00257A62">
            <w:pPr>
              <w:pStyle w:val="NoSpacing"/>
              <w:rPr>
                <w:rFonts w:ascii="Montserrat" w:hAnsi="Montserrat"/>
              </w:rPr>
            </w:pPr>
          </w:p>
          <w:p w14:paraId="20575EB2" w14:textId="77777777" w:rsidR="00FA0B00" w:rsidRDefault="00FA0B00" w:rsidP="00257A62">
            <w:pPr>
              <w:pStyle w:val="NoSpacing"/>
              <w:rPr>
                <w:rFonts w:ascii="Montserrat" w:hAnsi="Montserrat"/>
              </w:rPr>
            </w:pPr>
          </w:p>
          <w:p w14:paraId="5B2B3BE2" w14:textId="77777777" w:rsidR="00FA0B00" w:rsidRDefault="00FA0B00" w:rsidP="00257A62">
            <w:pPr>
              <w:pStyle w:val="NoSpacing"/>
              <w:rPr>
                <w:rFonts w:ascii="Montserrat" w:hAnsi="Montserrat"/>
              </w:rPr>
            </w:pPr>
          </w:p>
          <w:p w14:paraId="6F12FA60" w14:textId="77777777" w:rsidR="00FA0B00" w:rsidRDefault="00FA0B00" w:rsidP="00257A62">
            <w:pPr>
              <w:pStyle w:val="NoSpacing"/>
              <w:rPr>
                <w:rFonts w:ascii="Montserrat" w:hAnsi="Montserrat"/>
              </w:rPr>
            </w:pPr>
          </w:p>
          <w:p w14:paraId="41052AD8" w14:textId="77777777" w:rsidR="00FA0B00" w:rsidRDefault="00FA0B00" w:rsidP="00257A62">
            <w:pPr>
              <w:pStyle w:val="NoSpacing"/>
              <w:rPr>
                <w:rFonts w:ascii="Montserrat" w:hAnsi="Montserrat"/>
              </w:rPr>
            </w:pPr>
          </w:p>
          <w:p w14:paraId="166DD69D" w14:textId="77777777" w:rsidR="00FA0B00" w:rsidRDefault="00FA0B00" w:rsidP="00257A62">
            <w:pPr>
              <w:pStyle w:val="NoSpacing"/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t>ASAP</w:t>
            </w:r>
          </w:p>
          <w:p w14:paraId="38A442C9" w14:textId="77777777" w:rsidR="00776CC6" w:rsidRDefault="00776CC6" w:rsidP="00257A62">
            <w:pPr>
              <w:pStyle w:val="NoSpacing"/>
              <w:rPr>
                <w:rFonts w:ascii="Montserrat" w:hAnsi="Montserrat"/>
              </w:rPr>
            </w:pPr>
          </w:p>
          <w:p w14:paraId="52A57DA0" w14:textId="77777777" w:rsidR="00776CC6" w:rsidRDefault="00776CC6" w:rsidP="00257A62">
            <w:pPr>
              <w:pStyle w:val="NoSpacing"/>
              <w:rPr>
                <w:rFonts w:ascii="Montserrat" w:hAnsi="Montserrat"/>
              </w:rPr>
            </w:pPr>
          </w:p>
          <w:p w14:paraId="428A0800" w14:textId="77777777" w:rsidR="00776CC6" w:rsidRDefault="00776CC6" w:rsidP="00257A62">
            <w:pPr>
              <w:pStyle w:val="NoSpacing"/>
              <w:rPr>
                <w:rFonts w:ascii="Montserrat" w:hAnsi="Montserrat"/>
              </w:rPr>
            </w:pPr>
          </w:p>
          <w:p w14:paraId="72456A15" w14:textId="77777777" w:rsidR="00776CC6" w:rsidRDefault="00776CC6" w:rsidP="00257A62">
            <w:pPr>
              <w:pStyle w:val="NoSpacing"/>
              <w:rPr>
                <w:rFonts w:ascii="Montserrat" w:hAnsi="Montserrat"/>
              </w:rPr>
            </w:pPr>
          </w:p>
          <w:p w14:paraId="5F597571" w14:textId="29B8965F" w:rsidR="00776CC6" w:rsidRDefault="00776CC6" w:rsidP="00257A62">
            <w:pPr>
              <w:pStyle w:val="NoSpacing"/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t>Ongoing</w:t>
            </w:r>
          </w:p>
          <w:p w14:paraId="682C7D0B" w14:textId="77777777" w:rsidR="00776CC6" w:rsidRDefault="00776CC6" w:rsidP="00257A62">
            <w:pPr>
              <w:pStyle w:val="NoSpacing"/>
              <w:rPr>
                <w:rFonts w:ascii="Montserrat" w:hAnsi="Montserrat"/>
              </w:rPr>
            </w:pPr>
          </w:p>
          <w:p w14:paraId="7F060E71" w14:textId="77777777" w:rsidR="00776CC6" w:rsidRDefault="00776CC6" w:rsidP="00257A62">
            <w:pPr>
              <w:pStyle w:val="NoSpacing"/>
              <w:rPr>
                <w:rFonts w:ascii="Montserrat" w:hAnsi="Montserrat"/>
              </w:rPr>
            </w:pPr>
          </w:p>
          <w:p w14:paraId="0C1A2547" w14:textId="77777777" w:rsidR="00776CC6" w:rsidRDefault="00776CC6" w:rsidP="00257A62">
            <w:pPr>
              <w:pStyle w:val="NoSpacing"/>
              <w:rPr>
                <w:rFonts w:ascii="Montserrat" w:hAnsi="Montserrat"/>
              </w:rPr>
            </w:pPr>
          </w:p>
          <w:p w14:paraId="53C6A00E" w14:textId="77777777" w:rsidR="00776CC6" w:rsidRDefault="00776CC6" w:rsidP="00257A62">
            <w:pPr>
              <w:pStyle w:val="NoSpacing"/>
              <w:rPr>
                <w:rFonts w:ascii="Montserrat" w:hAnsi="Montserrat"/>
              </w:rPr>
            </w:pPr>
          </w:p>
          <w:p w14:paraId="735E771A" w14:textId="77777777" w:rsidR="00776CC6" w:rsidRDefault="00776CC6" w:rsidP="00257A62">
            <w:pPr>
              <w:pStyle w:val="NoSpacing"/>
              <w:rPr>
                <w:rFonts w:ascii="Montserrat" w:hAnsi="Montserrat"/>
              </w:rPr>
            </w:pPr>
          </w:p>
          <w:p w14:paraId="0D19BFD1" w14:textId="77777777" w:rsidR="00776CC6" w:rsidRDefault="00776CC6" w:rsidP="00257A62">
            <w:pPr>
              <w:pStyle w:val="NoSpacing"/>
              <w:rPr>
                <w:rFonts w:ascii="Montserrat" w:hAnsi="Montserrat"/>
              </w:rPr>
            </w:pPr>
          </w:p>
          <w:p w14:paraId="51D80925" w14:textId="77777777" w:rsidR="00776CC6" w:rsidRDefault="00776CC6" w:rsidP="00257A62">
            <w:pPr>
              <w:pStyle w:val="NoSpacing"/>
              <w:rPr>
                <w:rFonts w:ascii="Montserrat" w:hAnsi="Montserrat"/>
              </w:rPr>
            </w:pPr>
          </w:p>
          <w:p w14:paraId="4441F647" w14:textId="7474CE40" w:rsidR="00776CC6" w:rsidRPr="007429AE" w:rsidRDefault="00776CC6" w:rsidP="00257A62">
            <w:pPr>
              <w:pStyle w:val="NoSpacing"/>
              <w:rPr>
                <w:rFonts w:ascii="Montserrat" w:hAnsi="Montserrat"/>
              </w:rPr>
            </w:pPr>
            <w:r>
              <w:rPr>
                <w:rFonts w:ascii="Montserrat" w:hAnsi="Montserrat"/>
              </w:rPr>
              <w:t>ASAP</w:t>
            </w:r>
          </w:p>
        </w:tc>
        <w:tc>
          <w:tcPr>
            <w:tcW w:w="1045" w:type="dxa"/>
          </w:tcPr>
          <w:p w14:paraId="3191ECA4" w14:textId="77777777" w:rsidR="00B46EDB" w:rsidRPr="007429AE" w:rsidRDefault="00B46EDB" w:rsidP="00257A62">
            <w:pPr>
              <w:pStyle w:val="NoSpacing"/>
              <w:rPr>
                <w:rFonts w:ascii="Montserrat" w:hAnsi="Montserrat"/>
              </w:rPr>
            </w:pPr>
          </w:p>
        </w:tc>
      </w:tr>
    </w:tbl>
    <w:p w14:paraId="1D48858B" w14:textId="77777777" w:rsidR="002760CF" w:rsidRPr="007429AE" w:rsidRDefault="002760CF" w:rsidP="00A17249">
      <w:pPr>
        <w:tabs>
          <w:tab w:val="left" w:pos="1824"/>
        </w:tabs>
        <w:rPr>
          <w:rFonts w:ascii="Montserrat" w:hAnsi="Montserrat"/>
        </w:rPr>
      </w:pPr>
    </w:p>
    <w:p w14:paraId="33B99810" w14:textId="616CCD86" w:rsidR="002760CF" w:rsidRPr="00A17249" w:rsidRDefault="002760CF" w:rsidP="00A17249">
      <w:pPr>
        <w:tabs>
          <w:tab w:val="left" w:pos="1824"/>
        </w:tabs>
        <w:rPr>
          <w:rFonts w:ascii="Montserrat" w:hAnsi="Montserrat"/>
        </w:rPr>
      </w:pPr>
    </w:p>
    <w:sectPr w:rsidR="002760CF" w:rsidRPr="00A17249" w:rsidSect="00421AB7">
      <w:headerReference w:type="default" r:id="rId11"/>
      <w:footerReference w:type="default" r:id="rId12"/>
      <w:pgSz w:w="16840" w:h="11900" w:orient="landscape"/>
      <w:pgMar w:top="1800" w:right="964" w:bottom="1800" w:left="1440" w:header="113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0B5E1F" w14:textId="77777777" w:rsidR="00A768DB" w:rsidRDefault="00A768DB" w:rsidP="00DB39FD">
      <w:r>
        <w:separator/>
      </w:r>
    </w:p>
  </w:endnote>
  <w:endnote w:type="continuationSeparator" w:id="0">
    <w:p w14:paraId="582DF907" w14:textId="77777777" w:rsidR="00A768DB" w:rsidRDefault="00A768DB" w:rsidP="00DB39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elveticaNeueLT Std Cn">
    <w:altName w:val="Arial"/>
    <w:charset w:val="00"/>
    <w:family w:val="auto"/>
    <w:pitch w:val="variable"/>
    <w:sig w:usb0="800000AF" w:usb1="4000204A" w:usb2="00000000" w:usb3="00000000" w:csb0="00000001" w:csb1="00000000"/>
  </w:font>
  <w:font w:name="HelveticaNeueLT Std Med Cn">
    <w:charset w:val="00"/>
    <w:family w:val="auto"/>
    <w:pitch w:val="variable"/>
    <w:sig w:usb0="800000AF" w:usb1="4000204A" w:usb2="00000000" w:usb3="00000000" w:csb0="00000001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Helvetica-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63341F" w14:textId="5F80255B" w:rsidR="00465302" w:rsidRPr="007429AE" w:rsidRDefault="00934571" w:rsidP="00465302">
    <w:pPr>
      <w:pStyle w:val="Footer"/>
      <w:jc w:val="right"/>
      <w:rPr>
        <w:rFonts w:ascii="Montserrat" w:hAnsi="Montserrat"/>
        <w:lang w:val="en-US"/>
      </w:rPr>
    </w:pPr>
    <w:r>
      <w:rPr>
        <w:rFonts w:ascii="Montserrat" w:hAnsi="Montserrat"/>
        <w:lang w:val="en-US"/>
      </w:rPr>
      <w:t>Chris Bright</w:t>
    </w:r>
    <w:r w:rsidR="00465302" w:rsidRPr="007429AE">
      <w:rPr>
        <w:rFonts w:ascii="Montserrat" w:hAnsi="Montserrat"/>
        <w:lang w:val="en-US"/>
      </w:rPr>
      <w:t xml:space="preserve"> – </w:t>
    </w:r>
    <w:r w:rsidR="009023AB">
      <w:rPr>
        <w:rFonts w:ascii="Montserrat" w:hAnsi="Montserrat"/>
        <w:lang w:val="en-US"/>
      </w:rPr>
      <w:t>Sept</w:t>
    </w:r>
    <w:r w:rsidR="00465302" w:rsidRPr="007429AE">
      <w:rPr>
        <w:rFonts w:ascii="Montserrat" w:hAnsi="Montserrat"/>
        <w:lang w:val="en-US"/>
      </w:rPr>
      <w:t xml:space="preserve"> 202</w:t>
    </w:r>
    <w:r w:rsidR="0063701F">
      <w:rPr>
        <w:rFonts w:ascii="Montserrat" w:hAnsi="Montserrat"/>
        <w:lang w:val="en-US"/>
      </w:rPr>
      <w:t>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8EC502" w14:textId="77777777" w:rsidR="00A768DB" w:rsidRDefault="00A768DB" w:rsidP="00DB39FD">
      <w:r>
        <w:separator/>
      </w:r>
    </w:p>
  </w:footnote>
  <w:footnote w:type="continuationSeparator" w:id="0">
    <w:p w14:paraId="18975C9F" w14:textId="77777777" w:rsidR="00A768DB" w:rsidRDefault="00A768DB" w:rsidP="00DB39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BEDB7E" w14:textId="1566FE92" w:rsidR="008F6878" w:rsidRPr="009C5C8B" w:rsidRDefault="008F0011" w:rsidP="00FC28B5">
    <w:pPr>
      <w:pStyle w:val="NormalWeb"/>
      <w:rPr>
        <w:rFonts w:ascii="Montserrat" w:eastAsiaTheme="minorEastAsia" w:hAnsi="Montserrat" w:cstheme="minorBidi"/>
        <w:b/>
        <w:bCs/>
        <w:color w:val="204997"/>
        <w:sz w:val="28"/>
        <w:szCs w:val="28"/>
        <w:lang w:eastAsia="en-US"/>
      </w:rPr>
    </w:pPr>
    <w:r w:rsidRPr="008F0011">
      <w:rPr>
        <w:rFonts w:ascii="Montserrat" w:eastAsiaTheme="minorEastAsia" w:hAnsi="Montserrat" w:cstheme="minorBidi"/>
        <w:b/>
        <w:bCs/>
        <w:noProof/>
        <w:color w:val="204997"/>
        <w:sz w:val="28"/>
        <w:szCs w:val="28"/>
        <w:lang w:eastAsia="en-US"/>
      </w:rPr>
      <w:drawing>
        <wp:anchor distT="0" distB="0" distL="114300" distR="114300" simplePos="0" relativeHeight="251658240" behindDoc="1" locked="0" layoutInCell="1" allowOverlap="1" wp14:anchorId="04E77BFC" wp14:editId="5A9685CF">
          <wp:simplePos x="0" y="0"/>
          <wp:positionH relativeFrom="column">
            <wp:posOffset>8648700</wp:posOffset>
          </wp:positionH>
          <wp:positionV relativeFrom="paragraph">
            <wp:posOffset>-339090</wp:posOffset>
          </wp:positionV>
          <wp:extent cx="540385" cy="885825"/>
          <wp:effectExtent l="0" t="0" r="0" b="9525"/>
          <wp:wrapTight wrapText="bothSides">
            <wp:wrapPolygon edited="0">
              <wp:start x="0" y="0"/>
              <wp:lineTo x="0" y="21368"/>
              <wp:lineTo x="20559" y="21368"/>
              <wp:lineTo x="20559" y="0"/>
              <wp:lineTo x="0" y="0"/>
            </wp:wrapPolygon>
          </wp:wrapTight>
          <wp:docPr id="59079535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flipH="1">
                    <a:off x="0" y="0"/>
                    <a:ext cx="540385" cy="885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BC7670" w:rsidRPr="009C5C8B">
      <w:rPr>
        <w:rFonts w:ascii="Montserrat" w:eastAsiaTheme="minorEastAsia" w:hAnsi="Montserrat" w:cstheme="minorBidi"/>
        <w:b/>
        <w:bCs/>
        <w:color w:val="204997"/>
        <w:sz w:val="28"/>
        <w:szCs w:val="28"/>
        <w:lang w:eastAsia="en-US"/>
      </w:rPr>
      <w:t>Risk Assessment</w:t>
    </w:r>
    <w:r w:rsidR="008F6878">
      <w:rPr>
        <w:rFonts w:ascii="Montserrat" w:eastAsiaTheme="minorEastAsia" w:hAnsi="Montserrat" w:cstheme="minorBidi"/>
        <w:b/>
        <w:bCs/>
        <w:color w:val="204997"/>
        <w:sz w:val="28"/>
        <w:szCs w:val="28"/>
        <w:lang w:eastAsia="en-US"/>
      </w:rPr>
      <w:t xml:space="preserve"> West Bridgford Baptist Church</w:t>
    </w:r>
    <w:r w:rsidR="00CB5048">
      <w:rPr>
        <w:rFonts w:ascii="Montserrat" w:eastAsiaTheme="minorEastAsia" w:hAnsi="Montserrat" w:cstheme="minorBidi"/>
        <w:b/>
        <w:bCs/>
        <w:color w:val="204997"/>
        <w:sz w:val="28"/>
        <w:szCs w:val="28"/>
        <w:lang w:eastAsia="en-US"/>
      </w:rPr>
      <w:t xml:space="preserve"> (exc EMBA Office</w:t>
    </w:r>
    <w:r w:rsidR="008F6878">
      <w:rPr>
        <w:rFonts w:ascii="Montserrat" w:eastAsiaTheme="minorEastAsia" w:hAnsi="Montserrat" w:cstheme="minorBidi"/>
        <w:b/>
        <w:bCs/>
        <w:color w:val="204997"/>
        <w:sz w:val="28"/>
        <w:szCs w:val="28"/>
        <w:lang w:eastAsia="en-US"/>
      </w:rPr>
      <w:t>)</w:t>
    </w:r>
    <w:r w:rsidR="001F1ED3">
      <w:rPr>
        <w:rFonts w:ascii="Montserrat" w:eastAsiaTheme="minorEastAsia" w:hAnsi="Montserrat" w:cstheme="minorBidi"/>
        <w:b/>
        <w:bCs/>
        <w:color w:val="204997"/>
        <w:sz w:val="28"/>
        <w:szCs w:val="28"/>
        <w:lang w:eastAsia="en-US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CA206F"/>
    <w:multiLevelType w:val="hybridMultilevel"/>
    <w:tmpl w:val="0B8A14A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6E9511B6"/>
    <w:multiLevelType w:val="hybridMultilevel"/>
    <w:tmpl w:val="691A904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EFA4B83"/>
    <w:multiLevelType w:val="hybridMultilevel"/>
    <w:tmpl w:val="6CE870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A9C03FE"/>
    <w:multiLevelType w:val="hybridMultilevel"/>
    <w:tmpl w:val="95B274CC"/>
    <w:lvl w:ilvl="0" w:tplc="BD68BC40">
      <w:start w:val="2"/>
      <w:numFmt w:val="bullet"/>
      <w:lvlText w:val="-"/>
      <w:lvlJc w:val="left"/>
      <w:pPr>
        <w:ind w:left="360" w:hanging="360"/>
      </w:pPr>
      <w:rPr>
        <w:rFonts w:ascii="Helvetica" w:eastAsiaTheme="minorEastAsia" w:hAnsi="Helvetica" w:cs="Helvetica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913583032">
    <w:abstractNumId w:val="1"/>
  </w:num>
  <w:num w:numId="2" w16cid:durableId="1303778454">
    <w:abstractNumId w:val="2"/>
  </w:num>
  <w:num w:numId="3" w16cid:durableId="1132791918">
    <w:abstractNumId w:val="0"/>
  </w:num>
  <w:num w:numId="4" w16cid:durableId="32486849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6D6E"/>
    <w:rsid w:val="00004638"/>
    <w:rsid w:val="00022C22"/>
    <w:rsid w:val="00040F11"/>
    <w:rsid w:val="00043153"/>
    <w:rsid w:val="00043455"/>
    <w:rsid w:val="000441C2"/>
    <w:rsid w:val="000464EF"/>
    <w:rsid w:val="0005653A"/>
    <w:rsid w:val="00066F0F"/>
    <w:rsid w:val="00071B1F"/>
    <w:rsid w:val="000741AF"/>
    <w:rsid w:val="00077465"/>
    <w:rsid w:val="00077819"/>
    <w:rsid w:val="00080FF4"/>
    <w:rsid w:val="000832D6"/>
    <w:rsid w:val="00090A8D"/>
    <w:rsid w:val="00090CA5"/>
    <w:rsid w:val="000A44E2"/>
    <w:rsid w:val="000A5A2C"/>
    <w:rsid w:val="000B4EED"/>
    <w:rsid w:val="000C13E0"/>
    <w:rsid w:val="000C2C7F"/>
    <w:rsid w:val="000D34B6"/>
    <w:rsid w:val="000F7623"/>
    <w:rsid w:val="000F7F89"/>
    <w:rsid w:val="00102C4C"/>
    <w:rsid w:val="00106776"/>
    <w:rsid w:val="00111485"/>
    <w:rsid w:val="00122DFA"/>
    <w:rsid w:val="0012745B"/>
    <w:rsid w:val="00141764"/>
    <w:rsid w:val="001621CB"/>
    <w:rsid w:val="00165DEC"/>
    <w:rsid w:val="001708E3"/>
    <w:rsid w:val="00175F54"/>
    <w:rsid w:val="00184A97"/>
    <w:rsid w:val="001A5554"/>
    <w:rsid w:val="001A5CD2"/>
    <w:rsid w:val="001A699C"/>
    <w:rsid w:val="001B348B"/>
    <w:rsid w:val="001B5300"/>
    <w:rsid w:val="001B76AE"/>
    <w:rsid w:val="001D36CB"/>
    <w:rsid w:val="001E3F90"/>
    <w:rsid w:val="001E775C"/>
    <w:rsid w:val="001F0709"/>
    <w:rsid w:val="001F1ED3"/>
    <w:rsid w:val="001F387D"/>
    <w:rsid w:val="001F4171"/>
    <w:rsid w:val="00202E9E"/>
    <w:rsid w:val="00206B2D"/>
    <w:rsid w:val="0021668C"/>
    <w:rsid w:val="002178E3"/>
    <w:rsid w:val="00225BCC"/>
    <w:rsid w:val="00233680"/>
    <w:rsid w:val="00257154"/>
    <w:rsid w:val="00257A62"/>
    <w:rsid w:val="00260CAE"/>
    <w:rsid w:val="00260CFD"/>
    <w:rsid w:val="002612F9"/>
    <w:rsid w:val="00264F00"/>
    <w:rsid w:val="002703CA"/>
    <w:rsid w:val="002710F9"/>
    <w:rsid w:val="002760CF"/>
    <w:rsid w:val="00281E5A"/>
    <w:rsid w:val="00296DC2"/>
    <w:rsid w:val="002A0106"/>
    <w:rsid w:val="002A2CB5"/>
    <w:rsid w:val="002A4651"/>
    <w:rsid w:val="002B37B3"/>
    <w:rsid w:val="002B4D9E"/>
    <w:rsid w:val="002D5F7A"/>
    <w:rsid w:val="002E0A07"/>
    <w:rsid w:val="002E288F"/>
    <w:rsid w:val="002E4EE7"/>
    <w:rsid w:val="002E7140"/>
    <w:rsid w:val="0030026E"/>
    <w:rsid w:val="003023E1"/>
    <w:rsid w:val="00316114"/>
    <w:rsid w:val="00334E27"/>
    <w:rsid w:val="00336BF3"/>
    <w:rsid w:val="003425DE"/>
    <w:rsid w:val="003435F2"/>
    <w:rsid w:val="00345AF0"/>
    <w:rsid w:val="003467D9"/>
    <w:rsid w:val="003617A4"/>
    <w:rsid w:val="00364ADD"/>
    <w:rsid w:val="003978A5"/>
    <w:rsid w:val="003A317F"/>
    <w:rsid w:val="003A5EE8"/>
    <w:rsid w:val="003A61DD"/>
    <w:rsid w:val="003A77AD"/>
    <w:rsid w:val="003B03C9"/>
    <w:rsid w:val="003B4D1B"/>
    <w:rsid w:val="003C49D1"/>
    <w:rsid w:val="00400F75"/>
    <w:rsid w:val="00407224"/>
    <w:rsid w:val="0041520B"/>
    <w:rsid w:val="00415A47"/>
    <w:rsid w:val="00421AB7"/>
    <w:rsid w:val="00423D6A"/>
    <w:rsid w:val="004327AE"/>
    <w:rsid w:val="00436246"/>
    <w:rsid w:val="004420F9"/>
    <w:rsid w:val="00450EE2"/>
    <w:rsid w:val="00451BDC"/>
    <w:rsid w:val="00452DAD"/>
    <w:rsid w:val="00465302"/>
    <w:rsid w:val="0046608E"/>
    <w:rsid w:val="00477B25"/>
    <w:rsid w:val="00480EB3"/>
    <w:rsid w:val="00486A4A"/>
    <w:rsid w:val="00493196"/>
    <w:rsid w:val="004B5BA6"/>
    <w:rsid w:val="004C02E4"/>
    <w:rsid w:val="004E0891"/>
    <w:rsid w:val="004E3F65"/>
    <w:rsid w:val="004E7924"/>
    <w:rsid w:val="00500A44"/>
    <w:rsid w:val="00503D1D"/>
    <w:rsid w:val="00515830"/>
    <w:rsid w:val="00516FE1"/>
    <w:rsid w:val="005179E5"/>
    <w:rsid w:val="005275DA"/>
    <w:rsid w:val="00531BE7"/>
    <w:rsid w:val="00542A48"/>
    <w:rsid w:val="005468AC"/>
    <w:rsid w:val="005474B3"/>
    <w:rsid w:val="0054790B"/>
    <w:rsid w:val="0055480F"/>
    <w:rsid w:val="00555399"/>
    <w:rsid w:val="005600CE"/>
    <w:rsid w:val="00561246"/>
    <w:rsid w:val="00570519"/>
    <w:rsid w:val="00571126"/>
    <w:rsid w:val="00595B1A"/>
    <w:rsid w:val="00595C44"/>
    <w:rsid w:val="005C4464"/>
    <w:rsid w:val="005C69AF"/>
    <w:rsid w:val="005C6C48"/>
    <w:rsid w:val="005D0AA2"/>
    <w:rsid w:val="005E1434"/>
    <w:rsid w:val="005E17FF"/>
    <w:rsid w:val="005E21A1"/>
    <w:rsid w:val="006019C9"/>
    <w:rsid w:val="00606E0A"/>
    <w:rsid w:val="006133B2"/>
    <w:rsid w:val="00616F4A"/>
    <w:rsid w:val="00635337"/>
    <w:rsid w:val="0063701F"/>
    <w:rsid w:val="00652407"/>
    <w:rsid w:val="006572E7"/>
    <w:rsid w:val="0066666F"/>
    <w:rsid w:val="006744CB"/>
    <w:rsid w:val="006745CD"/>
    <w:rsid w:val="006759E8"/>
    <w:rsid w:val="00676E39"/>
    <w:rsid w:val="0068045B"/>
    <w:rsid w:val="00694EDC"/>
    <w:rsid w:val="006A23FF"/>
    <w:rsid w:val="006A29FD"/>
    <w:rsid w:val="006A5869"/>
    <w:rsid w:val="006A7633"/>
    <w:rsid w:val="006B025E"/>
    <w:rsid w:val="006B4490"/>
    <w:rsid w:val="006C4047"/>
    <w:rsid w:val="006D0287"/>
    <w:rsid w:val="006D2C3A"/>
    <w:rsid w:val="006E22D2"/>
    <w:rsid w:val="006E3E21"/>
    <w:rsid w:val="006F023C"/>
    <w:rsid w:val="006F775D"/>
    <w:rsid w:val="007077AD"/>
    <w:rsid w:val="00722D74"/>
    <w:rsid w:val="0072322A"/>
    <w:rsid w:val="007429AE"/>
    <w:rsid w:val="00746402"/>
    <w:rsid w:val="007645E7"/>
    <w:rsid w:val="0077076A"/>
    <w:rsid w:val="0077394A"/>
    <w:rsid w:val="00776118"/>
    <w:rsid w:val="00776CC6"/>
    <w:rsid w:val="007824B9"/>
    <w:rsid w:val="00782848"/>
    <w:rsid w:val="007847DC"/>
    <w:rsid w:val="00791BA2"/>
    <w:rsid w:val="00796064"/>
    <w:rsid w:val="00797036"/>
    <w:rsid w:val="00797B6A"/>
    <w:rsid w:val="007A4054"/>
    <w:rsid w:val="007B2F29"/>
    <w:rsid w:val="007C2B1C"/>
    <w:rsid w:val="007C4664"/>
    <w:rsid w:val="007C5851"/>
    <w:rsid w:val="007C6115"/>
    <w:rsid w:val="007C7C5A"/>
    <w:rsid w:val="007D0624"/>
    <w:rsid w:val="007D5D38"/>
    <w:rsid w:val="007E6B43"/>
    <w:rsid w:val="0080408C"/>
    <w:rsid w:val="008177D6"/>
    <w:rsid w:val="00827685"/>
    <w:rsid w:val="0082798E"/>
    <w:rsid w:val="00844626"/>
    <w:rsid w:val="00867E35"/>
    <w:rsid w:val="008726E9"/>
    <w:rsid w:val="008744E4"/>
    <w:rsid w:val="00876EAB"/>
    <w:rsid w:val="008811FF"/>
    <w:rsid w:val="008A3651"/>
    <w:rsid w:val="008A3C28"/>
    <w:rsid w:val="008A6317"/>
    <w:rsid w:val="008A6CB4"/>
    <w:rsid w:val="008A77B9"/>
    <w:rsid w:val="008A7ED9"/>
    <w:rsid w:val="008B2B25"/>
    <w:rsid w:val="008B2EE2"/>
    <w:rsid w:val="008C189F"/>
    <w:rsid w:val="008D04A7"/>
    <w:rsid w:val="008E68B9"/>
    <w:rsid w:val="008F0011"/>
    <w:rsid w:val="008F0360"/>
    <w:rsid w:val="008F6878"/>
    <w:rsid w:val="009000C6"/>
    <w:rsid w:val="009023AB"/>
    <w:rsid w:val="009037F8"/>
    <w:rsid w:val="00904CBE"/>
    <w:rsid w:val="0090528D"/>
    <w:rsid w:val="0091318F"/>
    <w:rsid w:val="00922530"/>
    <w:rsid w:val="00931C60"/>
    <w:rsid w:val="00934571"/>
    <w:rsid w:val="009371E5"/>
    <w:rsid w:val="00941E40"/>
    <w:rsid w:val="00947341"/>
    <w:rsid w:val="009507FF"/>
    <w:rsid w:val="00957709"/>
    <w:rsid w:val="00963873"/>
    <w:rsid w:val="00967D58"/>
    <w:rsid w:val="0097637E"/>
    <w:rsid w:val="009803D4"/>
    <w:rsid w:val="00980B6C"/>
    <w:rsid w:val="00980C14"/>
    <w:rsid w:val="0098541D"/>
    <w:rsid w:val="00986D6E"/>
    <w:rsid w:val="009874A9"/>
    <w:rsid w:val="009A249B"/>
    <w:rsid w:val="009A24BE"/>
    <w:rsid w:val="009B3943"/>
    <w:rsid w:val="009B75DB"/>
    <w:rsid w:val="009C2619"/>
    <w:rsid w:val="009C3D01"/>
    <w:rsid w:val="009C40F2"/>
    <w:rsid w:val="009C5C8B"/>
    <w:rsid w:val="009C7000"/>
    <w:rsid w:val="009D5555"/>
    <w:rsid w:val="009D57D6"/>
    <w:rsid w:val="009D6EE9"/>
    <w:rsid w:val="009E0BE8"/>
    <w:rsid w:val="009E1A60"/>
    <w:rsid w:val="009E375F"/>
    <w:rsid w:val="009E49EB"/>
    <w:rsid w:val="009F0052"/>
    <w:rsid w:val="009F201B"/>
    <w:rsid w:val="00A0141B"/>
    <w:rsid w:val="00A028CB"/>
    <w:rsid w:val="00A17249"/>
    <w:rsid w:val="00A17487"/>
    <w:rsid w:val="00A275F8"/>
    <w:rsid w:val="00A31C05"/>
    <w:rsid w:val="00A339AE"/>
    <w:rsid w:val="00A37B14"/>
    <w:rsid w:val="00A406AE"/>
    <w:rsid w:val="00A41883"/>
    <w:rsid w:val="00A4409A"/>
    <w:rsid w:val="00A45B2A"/>
    <w:rsid w:val="00A47DAE"/>
    <w:rsid w:val="00A768DB"/>
    <w:rsid w:val="00A8033E"/>
    <w:rsid w:val="00A9775A"/>
    <w:rsid w:val="00AB6C5E"/>
    <w:rsid w:val="00AD460D"/>
    <w:rsid w:val="00AE1E6C"/>
    <w:rsid w:val="00AE3C71"/>
    <w:rsid w:val="00AE4FBC"/>
    <w:rsid w:val="00AF01C6"/>
    <w:rsid w:val="00AF0BE8"/>
    <w:rsid w:val="00B076BE"/>
    <w:rsid w:val="00B137B0"/>
    <w:rsid w:val="00B200FE"/>
    <w:rsid w:val="00B2146A"/>
    <w:rsid w:val="00B21C42"/>
    <w:rsid w:val="00B322D3"/>
    <w:rsid w:val="00B32D21"/>
    <w:rsid w:val="00B348DC"/>
    <w:rsid w:val="00B35DBB"/>
    <w:rsid w:val="00B41FAE"/>
    <w:rsid w:val="00B42094"/>
    <w:rsid w:val="00B46EDB"/>
    <w:rsid w:val="00B53FB5"/>
    <w:rsid w:val="00B625AE"/>
    <w:rsid w:val="00B67755"/>
    <w:rsid w:val="00B73ADE"/>
    <w:rsid w:val="00B82BB2"/>
    <w:rsid w:val="00B92E2D"/>
    <w:rsid w:val="00B978B1"/>
    <w:rsid w:val="00BA1507"/>
    <w:rsid w:val="00BA6A41"/>
    <w:rsid w:val="00BB17C7"/>
    <w:rsid w:val="00BB1A08"/>
    <w:rsid w:val="00BB40B4"/>
    <w:rsid w:val="00BB5D9F"/>
    <w:rsid w:val="00BC7670"/>
    <w:rsid w:val="00BD61D4"/>
    <w:rsid w:val="00BF039B"/>
    <w:rsid w:val="00BF267C"/>
    <w:rsid w:val="00BF33AC"/>
    <w:rsid w:val="00BF3A65"/>
    <w:rsid w:val="00BF4550"/>
    <w:rsid w:val="00BF732E"/>
    <w:rsid w:val="00C04F24"/>
    <w:rsid w:val="00C1063E"/>
    <w:rsid w:val="00C11113"/>
    <w:rsid w:val="00C1545E"/>
    <w:rsid w:val="00C178DE"/>
    <w:rsid w:val="00C3187A"/>
    <w:rsid w:val="00C324D6"/>
    <w:rsid w:val="00C372B2"/>
    <w:rsid w:val="00C45B2D"/>
    <w:rsid w:val="00C46904"/>
    <w:rsid w:val="00C52891"/>
    <w:rsid w:val="00C52DFE"/>
    <w:rsid w:val="00C82389"/>
    <w:rsid w:val="00C94D9A"/>
    <w:rsid w:val="00C97CEB"/>
    <w:rsid w:val="00CA0228"/>
    <w:rsid w:val="00CB1887"/>
    <w:rsid w:val="00CB23BE"/>
    <w:rsid w:val="00CB2503"/>
    <w:rsid w:val="00CB25A8"/>
    <w:rsid w:val="00CB2E58"/>
    <w:rsid w:val="00CB34D6"/>
    <w:rsid w:val="00CB5048"/>
    <w:rsid w:val="00CB6A6F"/>
    <w:rsid w:val="00CC6767"/>
    <w:rsid w:val="00CD036E"/>
    <w:rsid w:val="00CD7970"/>
    <w:rsid w:val="00CF01EF"/>
    <w:rsid w:val="00CF13A9"/>
    <w:rsid w:val="00CF328C"/>
    <w:rsid w:val="00CF6401"/>
    <w:rsid w:val="00D06BA9"/>
    <w:rsid w:val="00D1648B"/>
    <w:rsid w:val="00D20635"/>
    <w:rsid w:val="00D2168E"/>
    <w:rsid w:val="00D23A1F"/>
    <w:rsid w:val="00D24106"/>
    <w:rsid w:val="00D30695"/>
    <w:rsid w:val="00D32923"/>
    <w:rsid w:val="00D35510"/>
    <w:rsid w:val="00D374C5"/>
    <w:rsid w:val="00D72623"/>
    <w:rsid w:val="00D7323D"/>
    <w:rsid w:val="00D7682F"/>
    <w:rsid w:val="00D81CEA"/>
    <w:rsid w:val="00D96A07"/>
    <w:rsid w:val="00D96F59"/>
    <w:rsid w:val="00DA6AA1"/>
    <w:rsid w:val="00DB39FD"/>
    <w:rsid w:val="00DB4874"/>
    <w:rsid w:val="00DC09E8"/>
    <w:rsid w:val="00DD31EC"/>
    <w:rsid w:val="00DD4B82"/>
    <w:rsid w:val="00DD4DEE"/>
    <w:rsid w:val="00DE3A20"/>
    <w:rsid w:val="00DF6FEE"/>
    <w:rsid w:val="00E02B10"/>
    <w:rsid w:val="00E173F0"/>
    <w:rsid w:val="00E2076F"/>
    <w:rsid w:val="00E21294"/>
    <w:rsid w:val="00E231D1"/>
    <w:rsid w:val="00E23FD8"/>
    <w:rsid w:val="00E27B5E"/>
    <w:rsid w:val="00E42646"/>
    <w:rsid w:val="00E47ADE"/>
    <w:rsid w:val="00E535DC"/>
    <w:rsid w:val="00E60D40"/>
    <w:rsid w:val="00E632A1"/>
    <w:rsid w:val="00E7204E"/>
    <w:rsid w:val="00E76F8C"/>
    <w:rsid w:val="00E958EE"/>
    <w:rsid w:val="00E97B85"/>
    <w:rsid w:val="00EB2545"/>
    <w:rsid w:val="00EC2034"/>
    <w:rsid w:val="00EC2BED"/>
    <w:rsid w:val="00EC45FA"/>
    <w:rsid w:val="00ED1255"/>
    <w:rsid w:val="00ED16E4"/>
    <w:rsid w:val="00ED46C8"/>
    <w:rsid w:val="00ED75CA"/>
    <w:rsid w:val="00EE1248"/>
    <w:rsid w:val="00EE59D0"/>
    <w:rsid w:val="00F0196E"/>
    <w:rsid w:val="00F04B08"/>
    <w:rsid w:val="00F05B75"/>
    <w:rsid w:val="00F21062"/>
    <w:rsid w:val="00F2114F"/>
    <w:rsid w:val="00F21866"/>
    <w:rsid w:val="00F2424A"/>
    <w:rsid w:val="00F431AD"/>
    <w:rsid w:val="00F46FEC"/>
    <w:rsid w:val="00F51B58"/>
    <w:rsid w:val="00F562AE"/>
    <w:rsid w:val="00F56E1E"/>
    <w:rsid w:val="00F57528"/>
    <w:rsid w:val="00F60888"/>
    <w:rsid w:val="00F62986"/>
    <w:rsid w:val="00F672FE"/>
    <w:rsid w:val="00F8001D"/>
    <w:rsid w:val="00FA0B00"/>
    <w:rsid w:val="00FA1D47"/>
    <w:rsid w:val="00FB1671"/>
    <w:rsid w:val="00FB2446"/>
    <w:rsid w:val="00FB5494"/>
    <w:rsid w:val="00FC0613"/>
    <w:rsid w:val="00FC28B5"/>
    <w:rsid w:val="00FE0110"/>
    <w:rsid w:val="00FE27B3"/>
    <w:rsid w:val="00FF7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104A37D"/>
  <w14:defaultImageDpi w14:val="300"/>
  <w15:docId w15:val="{50C406A8-EA2E-4615-89CD-15F19731B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7A62"/>
    <w:pPr>
      <w:spacing w:after="120"/>
      <w:ind w:left="-284"/>
    </w:pPr>
    <w:rPr>
      <w:rFonts w:ascii="Helvetica" w:hAnsi="Helvetica"/>
      <w:sz w:val="22"/>
    </w:rPr>
  </w:style>
  <w:style w:type="paragraph" w:styleId="Heading1">
    <w:name w:val="heading 1"/>
    <w:next w:val="Normal"/>
    <w:link w:val="Heading1Char"/>
    <w:uiPriority w:val="9"/>
    <w:qFormat/>
    <w:rsid w:val="00B200FE"/>
    <w:pPr>
      <w:spacing w:after="120"/>
      <w:ind w:left="-284"/>
      <w:outlineLvl w:val="0"/>
    </w:pPr>
    <w:rPr>
      <w:rFonts w:ascii="Helvetica" w:hAnsi="Helvetica"/>
      <w:b/>
      <w:color w:val="8F002B"/>
      <w:sz w:val="44"/>
      <w:szCs w:val="40"/>
    </w:rPr>
  </w:style>
  <w:style w:type="paragraph" w:styleId="Heading2">
    <w:name w:val="heading 2"/>
    <w:next w:val="Normal"/>
    <w:link w:val="Heading2Char"/>
    <w:uiPriority w:val="9"/>
    <w:unhideWhenUsed/>
    <w:qFormat/>
    <w:rsid w:val="00797B6A"/>
    <w:pPr>
      <w:keepNext/>
      <w:keepLines/>
      <w:spacing w:before="200" w:after="120"/>
      <w:ind w:left="-284"/>
      <w:outlineLvl w:val="1"/>
    </w:pPr>
    <w:rPr>
      <w:rFonts w:ascii="Helvetica" w:eastAsiaTheme="majorEastAsia" w:hAnsi="Helvetica" w:cstheme="majorBidi"/>
      <w:b/>
      <w:bCs/>
      <w:sz w:val="30"/>
      <w:szCs w:val="26"/>
    </w:rPr>
  </w:style>
  <w:style w:type="paragraph" w:styleId="Heading3">
    <w:name w:val="heading 3"/>
    <w:aliases w:val="Table Header"/>
    <w:next w:val="Normal"/>
    <w:link w:val="Heading3Char"/>
    <w:uiPriority w:val="9"/>
    <w:unhideWhenUsed/>
    <w:qFormat/>
    <w:rsid w:val="009874A9"/>
    <w:pPr>
      <w:keepNext/>
      <w:keepLines/>
      <w:outlineLvl w:val="2"/>
    </w:pPr>
    <w:rPr>
      <w:rFonts w:ascii="Helvetica" w:eastAsiaTheme="majorEastAsia" w:hAnsi="Helvetica" w:cstheme="majorBidi"/>
      <w:b/>
      <w:bCs/>
      <w:color w:val="FFFFFF" w:themeColor="background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797B6A"/>
    <w:rPr>
      <w:rFonts w:ascii="Helvetica" w:eastAsiaTheme="majorEastAsia" w:hAnsi="Helvetica" w:cstheme="majorBidi"/>
      <w:b/>
      <w:bCs/>
      <w:sz w:val="30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B200FE"/>
    <w:rPr>
      <w:rFonts w:ascii="Helvetica" w:hAnsi="Helvetica"/>
      <w:b/>
      <w:color w:val="8F002B"/>
      <w:sz w:val="44"/>
      <w:szCs w:val="40"/>
    </w:rPr>
  </w:style>
  <w:style w:type="character" w:styleId="SubtleEmphasis">
    <w:name w:val="Subtle Emphasis"/>
    <w:aliases w:val="Contents Subheading"/>
    <w:basedOn w:val="DefaultParagraphFont"/>
    <w:uiPriority w:val="19"/>
    <w:qFormat/>
    <w:rsid w:val="005C69AF"/>
    <w:rPr>
      <w:rFonts w:ascii="HelveticaNeueLT Std Cn" w:hAnsi="HelveticaNeueLT Std Cn"/>
      <w:b w:val="0"/>
      <w:bCs w:val="0"/>
      <w:i w:val="0"/>
      <w:iCs w:val="0"/>
      <w:color w:val="auto"/>
      <w:spacing w:val="0"/>
      <w:sz w:val="24"/>
      <w:szCs w:val="24"/>
    </w:rPr>
  </w:style>
  <w:style w:type="table" w:styleId="LightShading">
    <w:name w:val="Light Shading"/>
    <w:aliases w:val="Contents"/>
    <w:basedOn w:val="TableNormal"/>
    <w:uiPriority w:val="60"/>
    <w:rsid w:val="001F387D"/>
    <w:rPr>
      <w:rFonts w:ascii="HelveticaNeueLT Std Cn" w:hAnsi="HelveticaNeueLT Std Cn"/>
    </w:rPr>
    <w:tblPr>
      <w:tblStyleRowBandSize w:val="1"/>
      <w:tblStyleColBandSize w:val="1"/>
      <w:tblBorders>
        <w:bottom w:val="single" w:sz="8" w:space="0" w:color="000000" w:themeColor="text1"/>
      </w:tblBorders>
    </w:tblPr>
    <w:tcPr>
      <w:vAlign w:val="center"/>
    </w:tc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Style1">
    <w:name w:val="Style 1"/>
    <w:basedOn w:val="TableNormal"/>
    <w:uiPriority w:val="99"/>
    <w:rsid w:val="000A44E2"/>
    <w:rPr>
      <w:rFonts w:ascii="HelveticaNeueLT Std Cn" w:hAnsi="HelveticaNeueLT Std Cn"/>
    </w:rPr>
    <w:tblPr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  <w:insideV w:val="single" w:sz="2" w:space="0" w:color="auto"/>
      </w:tblBorders>
      <w:tblCellMar>
        <w:top w:w="57" w:type="dxa"/>
      </w:tblCellMar>
    </w:tblPr>
    <w:trPr>
      <w:tblHeader/>
    </w:trPr>
    <w:tcPr>
      <w:shd w:val="clear" w:color="auto" w:fill="auto"/>
      <w:vAlign w:val="center"/>
    </w:tcPr>
    <w:tblStylePr w:type="firstRow">
      <w:pPr>
        <w:jc w:val="left"/>
      </w:pPr>
      <w:rPr>
        <w:rFonts w:ascii="HelveticaNeueLT Std Med Cn" w:hAnsi="HelveticaNeueLT Std Med Cn"/>
        <w:b w:val="0"/>
        <w:i w:val="0"/>
        <w:color w:val="FFFFFF" w:themeColor="background1"/>
        <w:sz w:val="28"/>
      </w:rPr>
      <w:tblPr/>
      <w:tcPr>
        <w:shd w:val="clear" w:color="auto" w:fill="153A1F"/>
      </w:tcPr>
    </w:tblStylePr>
  </w:style>
  <w:style w:type="table" w:customStyle="1" w:styleId="Style2">
    <w:name w:val="Style2"/>
    <w:basedOn w:val="TableNormal"/>
    <w:uiPriority w:val="99"/>
    <w:rsid w:val="000A44E2"/>
    <w:rPr>
      <w:rFonts w:ascii="HelveticaNeueLT Std Cn" w:hAnsi="HelveticaNeueLT Std 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</w:tblCellMar>
    </w:tblPr>
    <w:tcPr>
      <w:vAlign w:val="center"/>
    </w:tcPr>
    <w:tblStylePr w:type="firstRow">
      <w:pPr>
        <w:jc w:val="left"/>
      </w:pPr>
      <w:rPr>
        <w:rFonts w:ascii="HelveticaNeueLT Std Med Cn" w:hAnsi="HelveticaNeueLT Std Med Cn"/>
        <w:b w:val="0"/>
        <w:i w:val="0"/>
        <w:color w:val="FFFFFF" w:themeColor="background1"/>
        <w:sz w:val="28"/>
      </w:rPr>
      <w:tblPr/>
      <w:tcPr>
        <w:shd w:val="clear" w:color="auto" w:fill="153A1F"/>
        <w:vAlign w:val="center"/>
      </w:tcPr>
    </w:tblStylePr>
    <w:tblStylePr w:type="firstCol">
      <w:pPr>
        <w:jc w:val="left"/>
      </w:pPr>
      <w:rPr>
        <w:rFonts w:ascii="HelveticaNeueLT Std Med Cn" w:hAnsi="HelveticaNeueLT Std Med Cn"/>
        <w:b w:val="0"/>
        <w:i w:val="0"/>
        <w:color w:val="FFFFFF" w:themeColor="background1"/>
        <w:sz w:val="28"/>
      </w:rPr>
      <w:tblPr/>
      <w:tcPr>
        <w:shd w:val="clear" w:color="auto" w:fill="153A1F"/>
        <w:vAlign w:val="center"/>
      </w:tcPr>
    </w:tblStylePr>
  </w:style>
  <w:style w:type="paragraph" w:styleId="Header">
    <w:name w:val="header"/>
    <w:basedOn w:val="Normal"/>
    <w:link w:val="HeaderChar"/>
    <w:uiPriority w:val="99"/>
    <w:unhideWhenUsed/>
    <w:rsid w:val="00DB39F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B39FD"/>
  </w:style>
  <w:style w:type="paragraph" w:styleId="Footer">
    <w:name w:val="footer"/>
    <w:basedOn w:val="Normal"/>
    <w:link w:val="FooterChar"/>
    <w:uiPriority w:val="99"/>
    <w:unhideWhenUsed/>
    <w:rsid w:val="00DB39F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B39FD"/>
  </w:style>
  <w:style w:type="paragraph" w:styleId="BalloonText">
    <w:name w:val="Balloon Text"/>
    <w:basedOn w:val="Normal"/>
    <w:link w:val="BalloonTextChar"/>
    <w:uiPriority w:val="99"/>
    <w:semiHidden/>
    <w:unhideWhenUsed/>
    <w:rsid w:val="00DB39F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39FD"/>
    <w:rPr>
      <w:rFonts w:ascii="Lucida Grande" w:hAnsi="Lucida Grande" w:cs="Lucida Grande"/>
      <w:sz w:val="18"/>
      <w:szCs w:val="18"/>
    </w:rPr>
  </w:style>
  <w:style w:type="table" w:styleId="TableGrid">
    <w:name w:val="Table Grid"/>
    <w:basedOn w:val="TableNormal"/>
    <w:uiPriority w:val="59"/>
    <w:rsid w:val="00797B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aliases w:val="Table Header Char"/>
    <w:basedOn w:val="DefaultParagraphFont"/>
    <w:link w:val="Heading3"/>
    <w:uiPriority w:val="9"/>
    <w:rsid w:val="009874A9"/>
    <w:rPr>
      <w:rFonts w:ascii="Helvetica" w:eastAsiaTheme="majorEastAsia" w:hAnsi="Helvetica" w:cstheme="majorBidi"/>
      <w:b/>
      <w:bCs/>
      <w:color w:val="FFFFFF" w:themeColor="background1"/>
    </w:rPr>
  </w:style>
  <w:style w:type="paragraph" w:styleId="NoSpacing">
    <w:name w:val="No Spacing"/>
    <w:aliases w:val="Table"/>
    <w:uiPriority w:val="1"/>
    <w:qFormat/>
    <w:rsid w:val="009874A9"/>
    <w:rPr>
      <w:rFonts w:ascii="Helvetica" w:hAnsi="Helvetica"/>
      <w:sz w:val="22"/>
    </w:rPr>
  </w:style>
  <w:style w:type="character" w:styleId="Hyperlink">
    <w:name w:val="Hyperlink"/>
    <w:basedOn w:val="DefaultParagraphFont"/>
    <w:uiPriority w:val="99"/>
    <w:unhideWhenUsed/>
    <w:rsid w:val="00E97B85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86D6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FC28B5"/>
    <w:pP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4"/>
      <w:lang w:eastAsia="en-GB"/>
    </w:rPr>
  </w:style>
  <w:style w:type="paragraph" w:styleId="ListParagraph">
    <w:name w:val="List Paragraph"/>
    <w:basedOn w:val="Normal"/>
    <w:uiPriority w:val="34"/>
    <w:qFormat/>
    <w:rsid w:val="007C61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197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siddle\AppData\Local\Microsoft\Windows\INetCache\Content.Outlook\7X1ARD98\Risk%20Assessment%20Template%20(003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A06B9D16D38646BB83B807C588369E" ma:contentTypeVersion="14" ma:contentTypeDescription="Create a new document." ma:contentTypeScope="" ma:versionID="7e34368d7fb19ceb3c7f9068cfa92d4c">
  <xsd:schema xmlns:xsd="http://www.w3.org/2001/XMLSchema" xmlns:xs="http://www.w3.org/2001/XMLSchema" xmlns:p="http://schemas.microsoft.com/office/2006/metadata/properties" xmlns:ns2="95301d91-c6ca-45e6-9be4-3bee75fce7eb" xmlns:ns3="f8cc8eb4-534e-442b-aa51-a2b55e795140" targetNamespace="http://schemas.microsoft.com/office/2006/metadata/properties" ma:root="true" ma:fieldsID="e1286258478230e0e11fb1dbc1065cbf" ns2:_="" ns3:_="">
    <xsd:import namespace="95301d91-c6ca-45e6-9be4-3bee75fce7eb"/>
    <xsd:import namespace="f8cc8eb4-534e-442b-aa51-a2b55e79514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LengthInSecond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301d91-c6ca-45e6-9be4-3bee75fce7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4bb2f907-0daf-410d-b878-6e0f4be81d1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cc8eb4-534e-442b-aa51-a2b55e795140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2b10e991-9462-4639-9061-099b8128e294}" ma:internalName="TaxCatchAll" ma:showField="CatchAllData" ma:web="f8cc8eb4-534e-442b-aa51-a2b55e79514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8cc8eb4-534e-442b-aa51-a2b55e795140" xsi:nil="true"/>
    <lcf76f155ced4ddcb4097134ff3c332f xmlns="95301d91-c6ca-45e6-9be4-3bee75fce7e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955F338-A279-493E-A946-0637F43869E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12E0AE3-9B5C-4219-9CB7-8BADA3C31C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301d91-c6ca-45e6-9be4-3bee75fce7eb"/>
    <ds:schemaRef ds:uri="f8cc8eb4-534e-442b-aa51-a2b55e79514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49EC0DD-BD2A-4D07-A94C-AE1B72BEE79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2E83779-9057-48F6-AFFF-BAD1AE86F3E0}">
  <ds:schemaRefs>
    <ds:schemaRef ds:uri="http://schemas.microsoft.com/office/2006/metadata/properties"/>
    <ds:schemaRef ds:uri="http://schemas.microsoft.com/office/infopath/2007/PartnerControls"/>
    <ds:schemaRef ds:uri="f8cc8eb4-534e-442b-aa51-a2b55e795140"/>
    <ds:schemaRef ds:uri="95301d91-c6ca-45e6-9be4-3bee75fce7e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Risk Assessment Template (003)</Template>
  <TotalTime>0</TotalTime>
  <Pages>21</Pages>
  <Words>1817</Words>
  <Characters>10363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HSE</Company>
  <LinksUpToDate>false</LinksUpToDate>
  <CharactersWithSpaces>12156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Andy Siddle</dc:creator>
  <cp:keywords/>
  <dc:description/>
  <cp:lastModifiedBy>Chris Bright</cp:lastModifiedBy>
  <cp:revision>3</cp:revision>
  <dcterms:created xsi:type="dcterms:W3CDTF">2025-09-23T21:29:00Z</dcterms:created>
  <dcterms:modified xsi:type="dcterms:W3CDTF">2025-09-23T21:30:00Z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0x01010048A06B9D16D38646BB83B807C588369E</vt:lpwstr>
  </property>
  <property fmtid="{D5CDD505-2E9C-101B-9397-08002B2CF9AE}" pid="3" name="MediaServiceImageTags">
    <vt:lpwstr/>
  </property>
</Properties>
</file>